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98D" w:rsidRDefault="0066198D" w:rsidP="0066198D">
      <w:pPr>
        <w:tabs>
          <w:tab w:val="center" w:pos="5400"/>
          <w:tab w:val="right" w:pos="10800"/>
        </w:tabs>
        <w:spacing w:after="0" w:line="240" w:lineRule="auto"/>
        <w:jc w:val="center"/>
        <w:rPr>
          <w:sz w:val="16"/>
        </w:rPr>
      </w:pPr>
      <w:r>
        <w:rPr>
          <w:rFonts w:ascii="Kozuka Gothic Pro M" w:eastAsia="Kozuka Gothic Pro M" w:hAnsi="Kozuka Gothic Pro M"/>
          <w:sz w:val="28"/>
        </w:rPr>
        <w:tab/>
      </w:r>
      <w:r w:rsidR="00935894" w:rsidRPr="00935894">
        <w:rPr>
          <w:rFonts w:ascii="Kozuka Gothic Pro M" w:eastAsia="Kozuka Gothic Pro M" w:hAnsi="Kozuka Gothic Pro M"/>
          <w:sz w:val="28"/>
        </w:rPr>
        <w:t>Warren City Schools Maintenance/Moving Form</w:t>
      </w:r>
      <w:r>
        <w:rPr>
          <w:rFonts w:ascii="Kozuka Gothic Pro M" w:eastAsia="Kozuka Gothic Pro M" w:hAnsi="Kozuka Gothic Pro M"/>
          <w:sz w:val="28"/>
        </w:rPr>
        <w:tab/>
      </w:r>
      <w:r w:rsidRPr="0066198D">
        <w:rPr>
          <w:sz w:val="16"/>
        </w:rPr>
        <w:t xml:space="preserve"> Revised: FAB 1</w:t>
      </w:r>
      <w:r w:rsidR="00BA7657">
        <w:rPr>
          <w:sz w:val="16"/>
        </w:rPr>
        <w:t>2</w:t>
      </w:r>
      <w:r w:rsidRPr="0066198D">
        <w:rPr>
          <w:sz w:val="16"/>
        </w:rPr>
        <w:t>/15</w:t>
      </w:r>
    </w:p>
    <w:p w:rsidR="00935894" w:rsidRDefault="00935894" w:rsidP="00CA182A">
      <w:pPr>
        <w:tabs>
          <w:tab w:val="right" w:pos="10800"/>
        </w:tabs>
        <w:spacing w:after="0" w:line="240" w:lineRule="auto"/>
      </w:pPr>
      <w:r>
        <w:t>Date:</w:t>
      </w:r>
      <w:r w:rsidR="00CA182A">
        <w:t xml:space="preserve"> </w:t>
      </w:r>
      <w:sdt>
        <w:sdtPr>
          <w:id w:val="-1998639990"/>
          <w:placeholder>
            <w:docPart w:val="0B6FAD81ABF548E8AC5E8790D9ECB26A"/>
          </w:placeholder>
          <w:showingPlcHdr/>
          <w:date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741D41" w:rsidRPr="0096381F">
            <w:rPr>
              <w:rStyle w:val="PlaceholderText"/>
              <w:color w:val="D9D9D9" w:themeColor="background1" w:themeShade="D9"/>
            </w:rPr>
            <w:t>Choose date</w:t>
          </w:r>
        </w:sdtContent>
      </w:sdt>
      <w:r>
        <w:tab/>
      </w:r>
      <w:proofErr w:type="gramStart"/>
      <w:r>
        <w:t>Page</w:t>
      </w:r>
      <w:r w:rsidR="00CC15DC">
        <w:t xml:space="preserve"> </w:t>
      </w:r>
      <w:r w:rsidR="00CA182A">
        <w:t xml:space="preserve"> </w:t>
      </w:r>
      <w:proofErr w:type="gramEnd"/>
      <w:sdt>
        <w:sdtPr>
          <w:rPr>
            <w:u w:val="single"/>
          </w:rPr>
          <w:id w:val="-25093154"/>
          <w:placeholder>
            <w:docPart w:val="D5E257A592514943B371EFA13ECC614E"/>
          </w:placeholder>
          <w:showingPlcHdr/>
        </w:sdtPr>
        <w:sdtEndPr/>
        <w:sdtContent>
          <w:r w:rsidR="00741D41" w:rsidRPr="0096381F">
            <w:rPr>
              <w:rStyle w:val="PlaceholderText"/>
              <w:color w:val="D9D9D9" w:themeColor="background1" w:themeShade="D9"/>
              <w:u w:val="single"/>
            </w:rPr>
            <w:t>Page #</w:t>
          </w:r>
        </w:sdtContent>
      </w:sdt>
      <w:r w:rsidR="00CA182A">
        <w:t xml:space="preserve"> </w:t>
      </w:r>
      <w:r w:rsidR="00671B0E">
        <w:t xml:space="preserve"> </w:t>
      </w:r>
      <w:r w:rsidR="0066198D">
        <w:t>of</w:t>
      </w:r>
      <w:r w:rsidR="00CC15DC">
        <w:t xml:space="preserve">  </w:t>
      </w:r>
      <w:sdt>
        <w:sdtPr>
          <w:rPr>
            <w:u w:val="single"/>
          </w:rPr>
          <w:id w:val="1281456970"/>
          <w:placeholder>
            <w:docPart w:val="A4D26AFDDE164CD7A114D5F0AEEE50BF"/>
          </w:placeholder>
          <w:showingPlcHdr/>
        </w:sdtPr>
        <w:sdtEndPr/>
        <w:sdtContent>
          <w:r w:rsidR="00741D41" w:rsidRPr="0096381F">
            <w:rPr>
              <w:rStyle w:val="PlaceholderText"/>
              <w:color w:val="D9D9D9" w:themeColor="background1" w:themeShade="D9"/>
              <w:u w:val="single"/>
            </w:rPr>
            <w:t>Total Pages</w:t>
          </w:r>
        </w:sdtContent>
      </w:sdt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3"/>
        <w:gridCol w:w="1513"/>
        <w:gridCol w:w="2142"/>
        <w:gridCol w:w="630"/>
        <w:gridCol w:w="5508"/>
      </w:tblGrid>
      <w:tr w:rsidR="00935894" w:rsidTr="0066198D">
        <w:tc>
          <w:tcPr>
            <w:tcW w:w="5508" w:type="dxa"/>
            <w:gridSpan w:val="4"/>
            <w:shd w:val="clear" w:color="auto" w:fill="D9D9D9" w:themeFill="background1" w:themeFillShade="D9"/>
          </w:tcPr>
          <w:p w:rsidR="00935894" w:rsidRDefault="00935894" w:rsidP="0066198D">
            <w:pPr>
              <w:tabs>
                <w:tab w:val="right" w:pos="10800"/>
              </w:tabs>
              <w:jc w:val="center"/>
            </w:pPr>
            <w:r>
              <w:t>Transfer From:</w:t>
            </w:r>
          </w:p>
        </w:tc>
        <w:tc>
          <w:tcPr>
            <w:tcW w:w="5508" w:type="dxa"/>
            <w:shd w:val="clear" w:color="auto" w:fill="D9D9D9" w:themeFill="background1" w:themeFillShade="D9"/>
          </w:tcPr>
          <w:p w:rsidR="00935894" w:rsidRDefault="00935894" w:rsidP="0066198D">
            <w:pPr>
              <w:tabs>
                <w:tab w:val="right" w:pos="10800"/>
              </w:tabs>
              <w:jc w:val="center"/>
            </w:pPr>
            <w:r>
              <w:t>Transfer To:</w:t>
            </w:r>
          </w:p>
        </w:tc>
      </w:tr>
      <w:tr w:rsidR="00935894" w:rsidTr="00935894">
        <w:tc>
          <w:tcPr>
            <w:tcW w:w="5508" w:type="dxa"/>
            <w:gridSpan w:val="4"/>
          </w:tcPr>
          <w:p w:rsidR="00935894" w:rsidRDefault="00935894" w:rsidP="00671B0E">
            <w:pPr>
              <w:tabs>
                <w:tab w:val="right" w:pos="10800"/>
              </w:tabs>
            </w:pPr>
            <w:r>
              <w:t>Building:</w:t>
            </w:r>
            <w:r w:rsidR="00CA182A">
              <w:t xml:space="preserve"> </w:t>
            </w:r>
            <w:sdt>
              <w:sdtPr>
                <w:id w:val="-336004518"/>
                <w:placeholder>
                  <w:docPart w:val="73287759E1AE420FB574006F9C009141"/>
                </w:placeholder>
                <w:showingPlcHdr/>
              </w:sdtPr>
              <w:sdtEndPr/>
              <w:sdtContent>
                <w:r w:rsidR="00671B0E" w:rsidRPr="00671B0E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  <w:tc>
          <w:tcPr>
            <w:tcW w:w="5508" w:type="dxa"/>
          </w:tcPr>
          <w:p w:rsidR="00935894" w:rsidRDefault="00935894" w:rsidP="00CC15DC">
            <w:pPr>
              <w:tabs>
                <w:tab w:val="right" w:pos="10800"/>
              </w:tabs>
            </w:pPr>
            <w:r>
              <w:t>Building:</w:t>
            </w:r>
            <w:r w:rsidR="00CA182A">
              <w:t xml:space="preserve"> </w:t>
            </w:r>
            <w:sdt>
              <w:sdtPr>
                <w:id w:val="-1459404145"/>
                <w:placeholder>
                  <w:docPart w:val="83FD2C8677894A8297181FE75A2E915D"/>
                </w:placeholder>
                <w:showingPlcHdr/>
              </w:sdtPr>
              <w:sdtEndPr/>
              <w:sdtContent>
                <w:r w:rsidR="00CC15DC" w:rsidRPr="00CC15DC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</w:tr>
      <w:tr w:rsidR="00935894" w:rsidTr="00935894">
        <w:tc>
          <w:tcPr>
            <w:tcW w:w="5508" w:type="dxa"/>
            <w:gridSpan w:val="4"/>
          </w:tcPr>
          <w:p w:rsidR="00935894" w:rsidRDefault="00935894" w:rsidP="00671B0E">
            <w:pPr>
              <w:tabs>
                <w:tab w:val="right" w:pos="10800"/>
              </w:tabs>
            </w:pPr>
            <w:r>
              <w:t>Room #:</w:t>
            </w:r>
            <w:r w:rsidR="00CA182A">
              <w:t xml:space="preserve"> </w:t>
            </w:r>
            <w:sdt>
              <w:sdtPr>
                <w:id w:val="1075014150"/>
                <w:placeholder>
                  <w:docPart w:val="3D959E223FAA4FEE9DB7A90DCF5E9F35"/>
                </w:placeholder>
                <w:showingPlcHdr/>
              </w:sdtPr>
              <w:sdtEndPr/>
              <w:sdtContent>
                <w:r w:rsidR="00671B0E" w:rsidRPr="00671B0E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  <w:tc>
          <w:tcPr>
            <w:tcW w:w="5508" w:type="dxa"/>
          </w:tcPr>
          <w:p w:rsidR="00935894" w:rsidRDefault="00935894" w:rsidP="00CC15DC">
            <w:pPr>
              <w:tabs>
                <w:tab w:val="right" w:pos="10800"/>
              </w:tabs>
            </w:pPr>
            <w:r>
              <w:t>Room #/Grade:</w:t>
            </w:r>
            <w:r w:rsidR="00CA182A">
              <w:t xml:space="preserve"> </w:t>
            </w:r>
            <w:sdt>
              <w:sdtPr>
                <w:id w:val="1946339480"/>
                <w:placeholder>
                  <w:docPart w:val="101B157C38944EF78253CDD1012FC9D9"/>
                </w:placeholder>
              </w:sdtPr>
              <w:sdtEndPr/>
              <w:sdtContent>
                <w:sdt>
                  <w:sdtPr>
                    <w:id w:val="-1623227687"/>
                    <w:placeholder>
                      <w:docPart w:val="6F54264A80624025A109880AE165B3DD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935894" w:rsidTr="00671B0E">
        <w:trPr>
          <w:trHeight w:val="315"/>
        </w:trPr>
        <w:tc>
          <w:tcPr>
            <w:tcW w:w="5508" w:type="dxa"/>
            <w:gridSpan w:val="4"/>
          </w:tcPr>
          <w:p w:rsidR="00935894" w:rsidRDefault="00935894" w:rsidP="00671B0E">
            <w:pPr>
              <w:tabs>
                <w:tab w:val="right" w:pos="10800"/>
              </w:tabs>
            </w:pPr>
            <w:r>
              <w:t>Staff:</w:t>
            </w:r>
            <w:r w:rsidR="00CA182A">
              <w:t xml:space="preserve"> </w:t>
            </w:r>
            <w:sdt>
              <w:sdtPr>
                <w:id w:val="-458024915"/>
                <w:placeholder>
                  <w:docPart w:val="7BBCA562338949CF8BF5A842348DFCD5"/>
                </w:placeholder>
                <w:showingPlcHdr/>
              </w:sdtPr>
              <w:sdtEndPr/>
              <w:sdtContent>
                <w:r w:rsidR="00671B0E" w:rsidRPr="00671B0E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  <w:tc>
          <w:tcPr>
            <w:tcW w:w="5508" w:type="dxa"/>
          </w:tcPr>
          <w:p w:rsidR="00935894" w:rsidRDefault="00935894" w:rsidP="00CC15DC">
            <w:pPr>
              <w:tabs>
                <w:tab w:val="right" w:pos="10800"/>
              </w:tabs>
            </w:pPr>
            <w:r>
              <w:t>Staff:</w:t>
            </w:r>
            <w:r w:rsidR="00CA182A">
              <w:t xml:space="preserve"> </w:t>
            </w:r>
            <w:sdt>
              <w:sdtPr>
                <w:id w:val="-1324192724"/>
                <w:placeholder>
                  <w:docPart w:val="77C6D5537A044E78B3388E227EC43AA6"/>
                </w:placeholder>
              </w:sdtPr>
              <w:sdtEndPr/>
              <w:sdtContent>
                <w:sdt>
                  <w:sdtPr>
                    <w:id w:val="-1165471528"/>
                    <w:placeholder>
                      <w:docPart w:val="E4D5877F9755499399971B51C9C5ED23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487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71B0E" w:rsidRPr="00935894" w:rsidRDefault="00671B0E" w:rsidP="0066198D">
            <w:pPr>
              <w:tabs>
                <w:tab w:val="right" w:pos="10800"/>
              </w:tabs>
              <w:rPr>
                <w:b/>
              </w:rPr>
            </w:pPr>
            <w:r w:rsidRPr="00935894">
              <w:rPr>
                <w:i/>
              </w:rPr>
              <w:t>Description of items to be moved:</w:t>
            </w:r>
          </w:p>
        </w:tc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B0E" w:rsidRPr="00935894" w:rsidRDefault="00671B0E" w:rsidP="00671B0E">
            <w:pPr>
              <w:tabs>
                <w:tab w:val="right" w:pos="10800"/>
              </w:tabs>
              <w:rPr>
                <w:b/>
              </w:rPr>
            </w:pPr>
            <w:r>
              <w:rPr>
                <w:b/>
              </w:rPr>
              <w:t xml:space="preserve">Notes: </w:t>
            </w:r>
            <w:sdt>
              <w:sdtPr>
                <w:rPr>
                  <w:b/>
                </w:rPr>
                <w:id w:val="1581411469"/>
                <w:placeholder>
                  <w:docPart w:val="EAE0DC88319C4946949DE314A17FC0E9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type here</w:t>
                </w:r>
              </w:sdtContent>
            </w:sdt>
          </w:p>
        </w:tc>
      </w:tr>
      <w:tr w:rsidR="00671B0E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1B0E" w:rsidRPr="00935894" w:rsidRDefault="00671B0E" w:rsidP="0066198D">
            <w:pPr>
              <w:tabs>
                <w:tab w:val="right" w:pos="10800"/>
              </w:tabs>
              <w:rPr>
                <w:b/>
              </w:rPr>
            </w:pPr>
            <w:r w:rsidRPr="00935894">
              <w:rPr>
                <w:b/>
              </w:rPr>
              <w:t>Qty:</w:t>
            </w:r>
          </w:p>
        </w:tc>
        <w:tc>
          <w:tcPr>
            <w:tcW w:w="1513" w:type="dxa"/>
            <w:tcBorders>
              <w:top w:val="nil"/>
              <w:left w:val="nil"/>
              <w:right w:val="nil"/>
            </w:tcBorders>
            <w:vAlign w:val="bottom"/>
          </w:tcPr>
          <w:p w:rsidR="00671B0E" w:rsidRPr="00935894" w:rsidRDefault="00671B0E" w:rsidP="0066198D">
            <w:pPr>
              <w:tabs>
                <w:tab w:val="right" w:pos="10800"/>
              </w:tabs>
              <w:jc w:val="center"/>
              <w:rPr>
                <w:b/>
              </w:rPr>
            </w:pPr>
            <w:r w:rsidRPr="00935894">
              <w:rPr>
                <w:b/>
              </w:rPr>
              <w:t>ID Tag#:</w:t>
            </w:r>
          </w:p>
          <w:p w:rsidR="00671B0E" w:rsidRPr="00935894" w:rsidRDefault="00671B0E" w:rsidP="0066198D">
            <w:pPr>
              <w:tabs>
                <w:tab w:val="right" w:pos="10800"/>
              </w:tabs>
              <w:jc w:val="center"/>
            </w:pPr>
            <w:r w:rsidRPr="00935894">
              <w:rPr>
                <w:sz w:val="16"/>
              </w:rPr>
              <w:t>(if applicable)</w:t>
            </w:r>
          </w:p>
        </w:tc>
        <w:tc>
          <w:tcPr>
            <w:tcW w:w="2142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671B0E" w:rsidRPr="00935894" w:rsidRDefault="00671B0E" w:rsidP="0066198D">
            <w:pPr>
              <w:tabs>
                <w:tab w:val="right" w:pos="10800"/>
              </w:tabs>
              <w:rPr>
                <w:b/>
              </w:rPr>
            </w:pPr>
            <w:r w:rsidRPr="00935894">
              <w:rPr>
                <w:b/>
              </w:rPr>
              <w:t>Description:</w:t>
            </w:r>
          </w:p>
        </w:tc>
        <w:tc>
          <w:tcPr>
            <w:tcW w:w="6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71B0E" w:rsidRPr="00935894" w:rsidRDefault="00671B0E" w:rsidP="0066198D">
            <w:pPr>
              <w:tabs>
                <w:tab w:val="right" w:pos="10800"/>
              </w:tabs>
              <w:rPr>
                <w:b/>
              </w:rPr>
            </w:pPr>
          </w:p>
        </w:tc>
      </w:tr>
      <w:tr w:rsidR="00935894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894" w:rsidRDefault="006759E3" w:rsidP="00CC15DC">
            <w:pPr>
              <w:tabs>
                <w:tab w:val="right" w:pos="10800"/>
              </w:tabs>
            </w:pPr>
            <w:sdt>
              <w:sdtPr>
                <w:id w:val="-1481847536"/>
                <w:placeholder>
                  <w:docPart w:val="0BC55089EE0D4725B62392D47A656E7C"/>
                </w:placeholder>
                <w:showingPlcHdr/>
              </w:sdtPr>
              <w:sdtEndPr/>
              <w:sdtContent>
                <w:r w:rsidR="00CC15DC"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935894" w:rsidRDefault="00671B0E" w:rsidP="00671B0E">
            <w:pPr>
              <w:tabs>
                <w:tab w:val="right" w:pos="10800"/>
              </w:tabs>
              <w:jc w:val="center"/>
            </w:pPr>
            <w:sdt>
              <w:sdtPr>
                <w:id w:val="-361670196"/>
                <w:placeholder>
                  <w:docPart w:val="2BADFF9D8B734ECF8B198E635C0DFC97"/>
                </w:placeholder>
                <w:showingPlcHdr/>
              </w:sdtPr>
              <w:sdtContent>
                <w:r w:rsidRPr="00CC15DC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1323007949"/>
                <w:placeholder>
                  <w:docPart w:val="30DE6FEC688D488EB384A323DE0A0AFF"/>
                </w:placeholder>
              </w:sdtPr>
              <w:sdtEndPr/>
              <w:sdtContent>
                <w:sdt>
                  <w:sdtPr>
                    <w:id w:val="-1948377444"/>
                    <w:placeholder>
                      <w:docPart w:val="1810DD8D43FF47A581C218CC50E5BAA7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935894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894" w:rsidRDefault="006759E3" w:rsidP="00CC15DC">
            <w:pPr>
              <w:tabs>
                <w:tab w:val="right" w:pos="10800"/>
              </w:tabs>
            </w:pPr>
            <w:sdt>
              <w:sdtPr>
                <w:id w:val="1030384245"/>
                <w:placeholder>
                  <w:docPart w:val="0A7592F1DF8B4B13B9A0B66795BCF5A9"/>
                </w:placeholder>
                <w:showingPlcHdr/>
              </w:sdtPr>
              <w:sdtEndPr/>
              <w:sdtContent>
                <w:r w:rsidR="00CC15DC"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935894" w:rsidRDefault="006759E3" w:rsidP="00CC15DC">
            <w:pPr>
              <w:tabs>
                <w:tab w:val="right" w:pos="10800"/>
              </w:tabs>
              <w:jc w:val="center"/>
            </w:pPr>
            <w:sdt>
              <w:sdtPr>
                <w:id w:val="348686668"/>
                <w:placeholder>
                  <w:docPart w:val="C2F265E55B0640F991A797B50889D857"/>
                </w:placeholder>
              </w:sdtPr>
              <w:sdtEndPr/>
              <w:sdtContent>
                <w:sdt>
                  <w:sdtPr>
                    <w:id w:val="-891727820"/>
                    <w:placeholder>
                      <w:docPart w:val="D183CEA5856E4B27A558149C5E658044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-1225605366"/>
                <w:placeholder>
                  <w:docPart w:val="46E30C18C3CB4F1393784E049F217147"/>
                </w:placeholder>
              </w:sdtPr>
              <w:sdtEndPr/>
              <w:sdtContent>
                <w:sdt>
                  <w:sdtPr>
                    <w:id w:val="-733162856"/>
                    <w:placeholder>
                      <w:docPart w:val="3A19E4BA5A2A49F0B705409176BB7728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935894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-1119452244"/>
                <w:placeholder>
                  <w:docPart w:val="1CD4F4B0DDEC4365AF3B79F54BF1AFBD"/>
                </w:placeholder>
                <w:showingPlcHdr/>
              </w:sdtPr>
              <w:sdtEndPr/>
              <w:sdtContent>
                <w:r w:rsidR="00CC15DC"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935894" w:rsidRDefault="006759E3" w:rsidP="00CC15DC">
            <w:pPr>
              <w:tabs>
                <w:tab w:val="right" w:pos="10800"/>
              </w:tabs>
              <w:jc w:val="center"/>
            </w:pPr>
            <w:sdt>
              <w:sdtPr>
                <w:id w:val="209303066"/>
                <w:placeholder>
                  <w:docPart w:val="0AF8C293BD3941D799D612E4B1ECEA1D"/>
                </w:placeholder>
              </w:sdtPr>
              <w:sdtEndPr/>
              <w:sdtContent>
                <w:sdt>
                  <w:sdtPr>
                    <w:id w:val="-246266036"/>
                    <w:placeholder>
                      <w:docPart w:val="683168A2BF5D43A998709E5D2436CF2F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-51772674"/>
                <w:placeholder>
                  <w:docPart w:val="AC7ED3A376B04C0887F66D097FE70F9E"/>
                </w:placeholder>
              </w:sdtPr>
              <w:sdtEndPr/>
              <w:sdtContent>
                <w:sdt>
                  <w:sdtPr>
                    <w:id w:val="-502968869"/>
                    <w:placeholder>
                      <w:docPart w:val="B8E4E911DE3643A1A2E525E0D09BDE35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935894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676474026"/>
                <w:placeholder>
                  <w:docPart w:val="439BDB18774B40BAA8474AF761B853DA"/>
                </w:placeholder>
                <w:showingPlcHdr/>
              </w:sdtPr>
              <w:sdtEndPr/>
              <w:sdtContent>
                <w:r w:rsidR="00CC15DC"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935894" w:rsidRDefault="006759E3" w:rsidP="00CC15DC">
            <w:pPr>
              <w:tabs>
                <w:tab w:val="right" w:pos="10800"/>
              </w:tabs>
              <w:jc w:val="center"/>
            </w:pPr>
            <w:sdt>
              <w:sdtPr>
                <w:id w:val="-198473684"/>
                <w:placeholder>
                  <w:docPart w:val="D50694C985F842849EAEA685EAEBF350"/>
                </w:placeholder>
              </w:sdtPr>
              <w:sdtEndPr/>
              <w:sdtContent>
                <w:sdt>
                  <w:sdtPr>
                    <w:id w:val="-1416691334"/>
                    <w:placeholder>
                      <w:docPart w:val="790ADC8E49C84D34B3E538F233B2A8AF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-507908684"/>
                <w:placeholder>
                  <w:docPart w:val="C39206AAC5A042E3954F2EEE23057E84"/>
                </w:placeholder>
              </w:sdtPr>
              <w:sdtEndPr/>
              <w:sdtContent>
                <w:sdt>
                  <w:sdtPr>
                    <w:id w:val="1922369290"/>
                    <w:placeholder>
                      <w:docPart w:val="442E4FE607274DB994D9628E9A6A517C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935894" w:rsidTr="00671B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1337347803"/>
                <w:placeholder>
                  <w:docPart w:val="DE07EFC776E047CCAE14786DE54B15CA"/>
                </w:placeholder>
                <w:showingPlcHdr/>
              </w:sdtPr>
              <w:sdtEndPr/>
              <w:sdtContent>
                <w:r w:rsidR="00CC15DC"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935894" w:rsidRDefault="006759E3" w:rsidP="00CC15DC">
            <w:pPr>
              <w:tabs>
                <w:tab w:val="right" w:pos="10800"/>
              </w:tabs>
              <w:jc w:val="center"/>
            </w:pPr>
            <w:sdt>
              <w:sdtPr>
                <w:id w:val="2027905098"/>
                <w:placeholder>
                  <w:docPart w:val="2DB635F79E9547A3A61455F8E4FF24FB"/>
                </w:placeholder>
              </w:sdtPr>
              <w:sdtEndPr/>
              <w:sdtContent>
                <w:sdt>
                  <w:sdtPr>
                    <w:id w:val="599840671"/>
                    <w:placeholder>
                      <w:docPart w:val="662CE9604AE04ECCBF0D5F285F1730E1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935894" w:rsidRDefault="006759E3" w:rsidP="0066198D">
            <w:pPr>
              <w:tabs>
                <w:tab w:val="right" w:pos="10800"/>
              </w:tabs>
            </w:pPr>
            <w:sdt>
              <w:sdtPr>
                <w:id w:val="807673436"/>
                <w:placeholder>
                  <w:docPart w:val="52B0DCFE5055490DBF91FADF271997A4"/>
                </w:placeholder>
              </w:sdtPr>
              <w:sdtEndPr/>
              <w:sdtContent>
                <w:sdt>
                  <w:sdtPr>
                    <w:id w:val="-987861239"/>
                    <w:placeholder>
                      <w:docPart w:val="4F896EEB9012464699A872930CB113F1"/>
                    </w:placeholder>
                    <w:showingPlcHdr/>
                  </w:sdtPr>
                  <w:sdtEndPr/>
                  <w:sdtContent>
                    <w:r w:rsidR="00CC15DC"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</w:tbl>
    <w:p w:rsidR="00935894" w:rsidRDefault="00935894" w:rsidP="0066198D">
      <w:pPr>
        <w:tabs>
          <w:tab w:val="right" w:pos="10800"/>
        </w:tabs>
        <w:spacing w:after="0" w:line="240" w:lineRule="auto"/>
      </w:pPr>
    </w:p>
    <w:p w:rsidR="00935894" w:rsidRDefault="00935894" w:rsidP="0066198D">
      <w:pPr>
        <w:tabs>
          <w:tab w:val="left" w:pos="7830"/>
          <w:tab w:val="left" w:pos="7920"/>
        </w:tabs>
        <w:spacing w:after="0" w:line="480" w:lineRule="auto"/>
      </w:pPr>
      <w:r>
        <w:t xml:space="preserve">Staff Signature: </w:t>
      </w:r>
      <w:r w:rsidR="00CC15DC">
        <w:t>____________________________________________________</w:t>
      </w:r>
      <w:r w:rsidR="0066198D">
        <w:tab/>
        <w:t>Date:</w:t>
      </w:r>
      <w:r w:rsidR="00CC15DC">
        <w:t xml:space="preserve"> ______________________</w:t>
      </w:r>
    </w:p>
    <w:p w:rsidR="0066198D" w:rsidRPr="00935894" w:rsidRDefault="0066198D" w:rsidP="0066198D">
      <w:pPr>
        <w:tabs>
          <w:tab w:val="left" w:pos="7830"/>
          <w:tab w:val="left" w:pos="7920"/>
        </w:tabs>
        <w:spacing w:after="0" w:line="480" w:lineRule="auto"/>
      </w:pPr>
      <w:r>
        <w:t xml:space="preserve">Principal Signature: </w:t>
      </w:r>
      <w:r w:rsidR="00CC15DC">
        <w:t>_________________________________________________</w:t>
      </w:r>
      <w:r>
        <w:tab/>
        <w:t>Date:</w:t>
      </w:r>
      <w:r w:rsidR="00CC15DC" w:rsidRPr="00CC15DC">
        <w:t xml:space="preserve"> </w:t>
      </w:r>
      <w:r w:rsidR="00CC15DC">
        <w:t>______________________</w:t>
      </w:r>
    </w:p>
    <w:p w:rsidR="0066198D" w:rsidRPr="00935894" w:rsidRDefault="0066198D" w:rsidP="0066198D">
      <w:pPr>
        <w:tabs>
          <w:tab w:val="left" w:pos="7830"/>
          <w:tab w:val="left" w:pos="7920"/>
        </w:tabs>
        <w:spacing w:after="0" w:line="480" w:lineRule="auto"/>
      </w:pPr>
      <w:r>
        <w:t xml:space="preserve">Delivered By: </w:t>
      </w:r>
      <w:r w:rsidR="00CC15DC">
        <w:t>______________________________________________________</w:t>
      </w:r>
      <w:r>
        <w:tab/>
        <w:t>Date:</w:t>
      </w:r>
      <w:r w:rsidR="00CC15DC" w:rsidRPr="00CC15DC">
        <w:t xml:space="preserve"> </w:t>
      </w:r>
      <w:r w:rsidR="00CC15DC">
        <w:t>______________________</w:t>
      </w:r>
    </w:p>
    <w:p w:rsidR="0066198D" w:rsidRDefault="0066198D" w:rsidP="0066198D">
      <w:pPr>
        <w:tabs>
          <w:tab w:val="left" w:pos="7830"/>
          <w:tab w:val="left" w:pos="7920"/>
        </w:tabs>
        <w:spacing w:after="0" w:line="480" w:lineRule="auto"/>
      </w:pPr>
      <w:r>
        <w:t xml:space="preserve">Received By: </w:t>
      </w:r>
      <w:r w:rsidR="00CC15DC">
        <w:t>_______________________________________________________</w:t>
      </w:r>
      <w:r>
        <w:tab/>
        <w:t>Date:</w:t>
      </w:r>
      <w:r w:rsidR="00CC15DC" w:rsidRPr="00CC15DC">
        <w:t xml:space="preserve"> </w:t>
      </w:r>
      <w:r w:rsidR="00CC15DC">
        <w:t>______________________</w:t>
      </w:r>
    </w:p>
    <w:p w:rsidR="0066198D" w:rsidRDefault="002B42D0" w:rsidP="0066198D">
      <w:pPr>
        <w:tabs>
          <w:tab w:val="left" w:pos="7830"/>
          <w:tab w:val="left" w:pos="7920"/>
        </w:tabs>
        <w:spacing w:after="0"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C67F25" wp14:editId="1208710E">
                <wp:simplePos x="0" y="0"/>
                <wp:positionH relativeFrom="column">
                  <wp:posOffset>3324225</wp:posOffset>
                </wp:positionH>
                <wp:positionV relativeFrom="paragraph">
                  <wp:posOffset>38100</wp:posOffset>
                </wp:positionV>
                <wp:extent cx="638175" cy="21907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42D0" w:rsidRPr="002B42D0" w:rsidRDefault="002B42D0" w:rsidP="002B42D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2B42D0">
                              <w:rPr>
                                <w:sz w:val="16"/>
                              </w:rPr>
                              <w:t>CUT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1.75pt;margin-top:3pt;width:50.2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" filled="f" stroked="f">
                <v:textbox>
                  <w:txbxContent>
                    <w:p w:rsidR="002B42D0" w:rsidRPr="002B42D0" w:rsidRDefault="002B42D0" w:rsidP="002B42D0">
                      <w:pPr>
                        <w:jc w:val="center"/>
                        <w:rPr>
                          <w:sz w:val="16"/>
                        </w:rPr>
                      </w:pPr>
                      <w:r w:rsidRPr="002B42D0">
                        <w:rPr>
                          <w:sz w:val="16"/>
                        </w:rPr>
                        <w:t>CUT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292A2C" wp14:editId="5B43A895">
                <wp:simplePos x="0" y="0"/>
                <wp:positionH relativeFrom="column">
                  <wp:posOffset>3971925</wp:posOffset>
                </wp:positionH>
                <wp:positionV relativeFrom="paragraph">
                  <wp:posOffset>142875</wp:posOffset>
                </wp:positionV>
                <wp:extent cx="29432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2.75pt,11.25pt" to="544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" strokecolor="black [3213]">
                <v:stroke dashstyle="dash"/>
              </v:line>
            </w:pict>
          </mc:Fallback>
        </mc:AlternateContent>
      </w:r>
      <w:r w:rsidR="0066198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EA78F2" wp14:editId="2F2E984F">
                <wp:simplePos x="0" y="0"/>
                <wp:positionH relativeFrom="column">
                  <wp:posOffset>38100</wp:posOffset>
                </wp:positionH>
                <wp:positionV relativeFrom="paragraph">
                  <wp:posOffset>142875</wp:posOffset>
                </wp:positionV>
                <wp:extent cx="3238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pt,11.25pt" to="258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" strokecolor="black [3213]">
                <v:stroke dashstyle="dash"/>
              </v:line>
            </w:pict>
          </mc:Fallback>
        </mc:AlternateContent>
      </w:r>
    </w:p>
    <w:p w:rsidR="00671B0E" w:rsidRDefault="00671B0E" w:rsidP="00671B0E">
      <w:pPr>
        <w:tabs>
          <w:tab w:val="center" w:pos="5400"/>
          <w:tab w:val="right" w:pos="10800"/>
        </w:tabs>
        <w:spacing w:after="0" w:line="240" w:lineRule="auto"/>
        <w:jc w:val="center"/>
        <w:rPr>
          <w:sz w:val="16"/>
        </w:rPr>
      </w:pPr>
      <w:r w:rsidRPr="00935894">
        <w:rPr>
          <w:rFonts w:ascii="Kozuka Gothic Pro M" w:eastAsia="Kozuka Gothic Pro M" w:hAnsi="Kozuka Gothic Pro M"/>
          <w:sz w:val="28"/>
        </w:rPr>
        <w:t>Warren City Schools Maintenance/Moving Form</w:t>
      </w:r>
      <w:r>
        <w:rPr>
          <w:rFonts w:ascii="Kozuka Gothic Pro M" w:eastAsia="Kozuka Gothic Pro M" w:hAnsi="Kozuka Gothic Pro M"/>
          <w:sz w:val="28"/>
        </w:rPr>
        <w:tab/>
      </w:r>
      <w:r w:rsidRPr="0066198D">
        <w:rPr>
          <w:sz w:val="16"/>
        </w:rPr>
        <w:t xml:space="preserve"> Revised: FAB 1</w:t>
      </w:r>
      <w:r>
        <w:rPr>
          <w:sz w:val="16"/>
        </w:rPr>
        <w:t>2</w:t>
      </w:r>
      <w:r w:rsidRPr="0066198D">
        <w:rPr>
          <w:sz w:val="16"/>
        </w:rPr>
        <w:t>/15</w:t>
      </w:r>
    </w:p>
    <w:p w:rsidR="00671B0E" w:rsidRDefault="00671B0E" w:rsidP="00671B0E">
      <w:pPr>
        <w:tabs>
          <w:tab w:val="right" w:pos="10800"/>
        </w:tabs>
        <w:spacing w:after="0" w:line="240" w:lineRule="auto"/>
      </w:pPr>
      <w:r>
        <w:t xml:space="preserve">Date: </w:t>
      </w:r>
      <w:sdt>
        <w:sdtPr>
          <w:id w:val="770437993"/>
          <w:placeholder>
            <w:docPart w:val="F7ED3084F6A64037B0C11C8BAAE88B78"/>
          </w:placeholder>
          <w:showingPlcHdr/>
          <w:date>
            <w:dateFormat w:val="yyyy-MM-dd"/>
            <w:lid w:val="en-US"/>
            <w:storeMappedDataAs w:val="dateTime"/>
            <w:calendar w:val="gregorian"/>
          </w:date>
        </w:sdtPr>
        <w:sdtContent>
          <w:r w:rsidRPr="0096381F">
            <w:rPr>
              <w:rStyle w:val="PlaceholderText"/>
              <w:color w:val="D9D9D9" w:themeColor="background1" w:themeShade="D9"/>
            </w:rPr>
            <w:t>Choose date</w:t>
          </w:r>
        </w:sdtContent>
      </w:sdt>
      <w:r>
        <w:tab/>
      </w:r>
      <w:proofErr w:type="gramStart"/>
      <w:r>
        <w:t xml:space="preserve">Page  </w:t>
      </w:r>
      <w:proofErr w:type="gramEnd"/>
      <w:sdt>
        <w:sdtPr>
          <w:rPr>
            <w:u w:val="single"/>
          </w:rPr>
          <w:id w:val="2046021005"/>
          <w:placeholder>
            <w:docPart w:val="198E461C76754F4B9E9BC0CFE15D4A93"/>
          </w:placeholder>
          <w:showingPlcHdr/>
        </w:sdtPr>
        <w:sdtContent>
          <w:r w:rsidRPr="0096381F">
            <w:rPr>
              <w:rStyle w:val="PlaceholderText"/>
              <w:color w:val="D9D9D9" w:themeColor="background1" w:themeShade="D9"/>
              <w:u w:val="single"/>
            </w:rPr>
            <w:t>Page #</w:t>
          </w:r>
        </w:sdtContent>
      </w:sdt>
      <w:r>
        <w:t xml:space="preserve"> </w:t>
      </w:r>
      <w:r>
        <w:t xml:space="preserve"> </w:t>
      </w:r>
      <w:r>
        <w:t xml:space="preserve">of  </w:t>
      </w:r>
      <w:sdt>
        <w:sdtPr>
          <w:rPr>
            <w:u w:val="single"/>
          </w:rPr>
          <w:id w:val="206151183"/>
          <w:placeholder>
            <w:docPart w:val="9648342C90F743B0B4627B0402EE05FF"/>
          </w:placeholder>
          <w:showingPlcHdr/>
        </w:sdtPr>
        <w:sdtContent>
          <w:bookmarkStart w:id="0" w:name="_GoBack"/>
          <w:r w:rsidRPr="0096381F">
            <w:rPr>
              <w:rStyle w:val="PlaceholderText"/>
              <w:color w:val="D9D9D9" w:themeColor="background1" w:themeShade="D9"/>
              <w:u w:val="single"/>
            </w:rPr>
            <w:t>Total Pages</w:t>
          </w:r>
          <w:bookmarkEnd w:id="0"/>
        </w:sdtContent>
      </w:sdt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3"/>
        <w:gridCol w:w="1513"/>
        <w:gridCol w:w="2142"/>
        <w:gridCol w:w="630"/>
        <w:gridCol w:w="5508"/>
      </w:tblGrid>
      <w:tr w:rsidR="00671B0E" w:rsidTr="00196D54">
        <w:tc>
          <w:tcPr>
            <w:tcW w:w="5508" w:type="dxa"/>
            <w:gridSpan w:val="4"/>
            <w:shd w:val="clear" w:color="auto" w:fill="D9D9D9" w:themeFill="background1" w:themeFillShade="D9"/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r>
              <w:t>Transfer From:</w:t>
            </w:r>
          </w:p>
        </w:tc>
        <w:tc>
          <w:tcPr>
            <w:tcW w:w="5508" w:type="dxa"/>
            <w:shd w:val="clear" w:color="auto" w:fill="D9D9D9" w:themeFill="background1" w:themeFillShade="D9"/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r>
              <w:t>Transfer To:</w:t>
            </w:r>
          </w:p>
        </w:tc>
      </w:tr>
      <w:tr w:rsidR="00671B0E" w:rsidTr="00196D54">
        <w:tc>
          <w:tcPr>
            <w:tcW w:w="5508" w:type="dxa"/>
            <w:gridSpan w:val="4"/>
          </w:tcPr>
          <w:p w:rsidR="00671B0E" w:rsidRDefault="00671B0E" w:rsidP="00196D54">
            <w:pPr>
              <w:tabs>
                <w:tab w:val="right" w:pos="10800"/>
              </w:tabs>
            </w:pPr>
            <w:r>
              <w:t xml:space="preserve">Building: </w:t>
            </w:r>
            <w:sdt>
              <w:sdtPr>
                <w:id w:val="169225558"/>
                <w:placeholder>
                  <w:docPart w:val="EE21FA7DA04244FC85CE46DE2BBF332A"/>
                </w:placeholder>
              </w:sdtPr>
              <w:sdtContent>
                <w:sdt>
                  <w:sdtPr>
                    <w:id w:val="-1876145331"/>
                    <w:placeholder>
                      <w:docPart w:val="58ED6E78E726461B8F31D6B7695A2636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5508" w:type="dxa"/>
          </w:tcPr>
          <w:p w:rsidR="00671B0E" w:rsidRDefault="00671B0E" w:rsidP="00196D54">
            <w:pPr>
              <w:tabs>
                <w:tab w:val="right" w:pos="10800"/>
              </w:tabs>
            </w:pPr>
            <w:r>
              <w:t xml:space="preserve">Building: </w:t>
            </w:r>
            <w:sdt>
              <w:sdtPr>
                <w:id w:val="461472325"/>
                <w:placeholder>
                  <w:docPart w:val="7BB4827F7FAA41B6BC440B06B228E024"/>
                </w:placeholder>
                <w:showingPlcHdr/>
              </w:sdtPr>
              <w:sdtContent>
                <w:r w:rsidRPr="00CC15DC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</w:tr>
      <w:tr w:rsidR="00671B0E" w:rsidTr="00196D54">
        <w:tc>
          <w:tcPr>
            <w:tcW w:w="5508" w:type="dxa"/>
            <w:gridSpan w:val="4"/>
          </w:tcPr>
          <w:p w:rsidR="00671B0E" w:rsidRDefault="00671B0E" w:rsidP="00196D54">
            <w:pPr>
              <w:tabs>
                <w:tab w:val="right" w:pos="10800"/>
              </w:tabs>
            </w:pPr>
            <w:r>
              <w:t xml:space="preserve">Room #: </w:t>
            </w:r>
            <w:sdt>
              <w:sdtPr>
                <w:id w:val="-72828366"/>
                <w:placeholder>
                  <w:docPart w:val="E0838050E84849638E12ACD988D05DF2"/>
                </w:placeholder>
              </w:sdtPr>
              <w:sdtContent>
                <w:sdt>
                  <w:sdtPr>
                    <w:id w:val="2127508997"/>
                    <w:placeholder>
                      <w:docPart w:val="D72A20CAD65646F297CFF9A79A037ED8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5508" w:type="dxa"/>
          </w:tcPr>
          <w:p w:rsidR="00671B0E" w:rsidRDefault="00671B0E" w:rsidP="00196D54">
            <w:pPr>
              <w:tabs>
                <w:tab w:val="right" w:pos="10800"/>
              </w:tabs>
            </w:pPr>
            <w:r>
              <w:t xml:space="preserve">Room #/Grade: </w:t>
            </w:r>
            <w:sdt>
              <w:sdtPr>
                <w:id w:val="-1445454270"/>
                <w:placeholder>
                  <w:docPart w:val="36FABF3E96E94AC5864F235EE8612AA3"/>
                </w:placeholder>
              </w:sdtPr>
              <w:sdtContent>
                <w:sdt>
                  <w:sdtPr>
                    <w:id w:val="363879344"/>
                    <w:placeholder>
                      <w:docPart w:val="EF1278CE14214244B71545A7FCDDD395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196D54">
        <w:trPr>
          <w:trHeight w:val="315"/>
        </w:trPr>
        <w:tc>
          <w:tcPr>
            <w:tcW w:w="5508" w:type="dxa"/>
            <w:gridSpan w:val="4"/>
          </w:tcPr>
          <w:p w:rsidR="00671B0E" w:rsidRDefault="00671B0E" w:rsidP="00196D54">
            <w:pPr>
              <w:tabs>
                <w:tab w:val="right" w:pos="10800"/>
              </w:tabs>
            </w:pPr>
            <w:r>
              <w:t xml:space="preserve">Staff: </w:t>
            </w:r>
            <w:sdt>
              <w:sdtPr>
                <w:id w:val="-965731778"/>
                <w:placeholder>
                  <w:docPart w:val="B8ED5CF2900742CCA26E7382FAFDED2D"/>
                </w:placeholder>
              </w:sdtPr>
              <w:sdtContent>
                <w:sdt>
                  <w:sdtPr>
                    <w:id w:val="368190178"/>
                    <w:placeholder>
                      <w:docPart w:val="008519E4935B4C218FA1B928E0760C04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5508" w:type="dxa"/>
          </w:tcPr>
          <w:p w:rsidR="00671B0E" w:rsidRDefault="00671B0E" w:rsidP="00196D54">
            <w:pPr>
              <w:tabs>
                <w:tab w:val="right" w:pos="10800"/>
              </w:tabs>
            </w:pPr>
            <w:r>
              <w:t xml:space="preserve">Staff: </w:t>
            </w:r>
            <w:sdt>
              <w:sdtPr>
                <w:id w:val="-1852640432"/>
                <w:placeholder>
                  <w:docPart w:val="FD4AEAB6B9B84D309CA391E17636A57D"/>
                </w:placeholder>
              </w:sdtPr>
              <w:sdtContent>
                <w:sdt>
                  <w:sdtPr>
                    <w:id w:val="-995800421"/>
                    <w:placeholder>
                      <w:docPart w:val="88FBC9E3A9A346F782B6387492C76E48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487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71B0E" w:rsidRPr="00935894" w:rsidRDefault="00671B0E" w:rsidP="00196D54">
            <w:pPr>
              <w:tabs>
                <w:tab w:val="right" w:pos="10800"/>
              </w:tabs>
              <w:rPr>
                <w:b/>
              </w:rPr>
            </w:pPr>
            <w:r w:rsidRPr="00935894">
              <w:rPr>
                <w:i/>
              </w:rPr>
              <w:t>Description of items to be moved:</w:t>
            </w:r>
          </w:p>
        </w:tc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B0E" w:rsidRPr="00935894" w:rsidRDefault="00671B0E" w:rsidP="00196D54">
            <w:pPr>
              <w:tabs>
                <w:tab w:val="right" w:pos="10800"/>
              </w:tabs>
              <w:rPr>
                <w:b/>
              </w:rPr>
            </w:pPr>
            <w:r>
              <w:rPr>
                <w:b/>
              </w:rPr>
              <w:t xml:space="preserve">Notes: </w:t>
            </w:r>
            <w:sdt>
              <w:sdtPr>
                <w:rPr>
                  <w:b/>
                </w:rPr>
                <w:id w:val="1664896786"/>
                <w:placeholder>
                  <w:docPart w:val="55B4E94F1ED8400BA1CAF846C316A7F5"/>
                </w:placeholder>
                <w:showingPlcHdr/>
                <w:text/>
              </w:sdtPr>
              <w:sdtContent>
                <w:r w:rsidRPr="00671B0E">
                  <w:rPr>
                    <w:rStyle w:val="PlaceholderText"/>
                    <w:color w:val="D9D9D9" w:themeColor="background1" w:themeShade="D9"/>
                  </w:rPr>
                  <w:t>type here</w:t>
                </w:r>
              </w:sdtContent>
            </w:sdt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1B0E" w:rsidRPr="00935894" w:rsidRDefault="00671B0E" w:rsidP="00196D54">
            <w:pPr>
              <w:tabs>
                <w:tab w:val="right" w:pos="10800"/>
              </w:tabs>
              <w:rPr>
                <w:b/>
              </w:rPr>
            </w:pPr>
            <w:r w:rsidRPr="00935894">
              <w:rPr>
                <w:b/>
              </w:rPr>
              <w:t>Qty:</w:t>
            </w:r>
          </w:p>
        </w:tc>
        <w:tc>
          <w:tcPr>
            <w:tcW w:w="1513" w:type="dxa"/>
            <w:tcBorders>
              <w:top w:val="nil"/>
              <w:left w:val="nil"/>
              <w:right w:val="nil"/>
            </w:tcBorders>
            <w:vAlign w:val="bottom"/>
          </w:tcPr>
          <w:p w:rsidR="00671B0E" w:rsidRPr="00935894" w:rsidRDefault="00671B0E" w:rsidP="00196D54">
            <w:pPr>
              <w:tabs>
                <w:tab w:val="right" w:pos="10800"/>
              </w:tabs>
              <w:jc w:val="center"/>
              <w:rPr>
                <w:b/>
              </w:rPr>
            </w:pPr>
            <w:r w:rsidRPr="00935894">
              <w:rPr>
                <w:b/>
              </w:rPr>
              <w:t>ID Tag#:</w:t>
            </w:r>
          </w:p>
          <w:p w:rsidR="00671B0E" w:rsidRPr="00935894" w:rsidRDefault="00671B0E" w:rsidP="00196D54">
            <w:pPr>
              <w:tabs>
                <w:tab w:val="right" w:pos="10800"/>
              </w:tabs>
              <w:jc w:val="center"/>
            </w:pPr>
            <w:r w:rsidRPr="00935894">
              <w:rPr>
                <w:sz w:val="16"/>
              </w:rPr>
              <w:t>(if applicable)</w:t>
            </w:r>
          </w:p>
        </w:tc>
        <w:tc>
          <w:tcPr>
            <w:tcW w:w="2142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671B0E" w:rsidRPr="00935894" w:rsidRDefault="00671B0E" w:rsidP="00196D54">
            <w:pPr>
              <w:tabs>
                <w:tab w:val="right" w:pos="10800"/>
              </w:tabs>
              <w:rPr>
                <w:b/>
              </w:rPr>
            </w:pPr>
            <w:r w:rsidRPr="00935894">
              <w:rPr>
                <w:b/>
              </w:rPr>
              <w:t>Description:</w:t>
            </w:r>
          </w:p>
        </w:tc>
        <w:tc>
          <w:tcPr>
            <w:tcW w:w="6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71B0E" w:rsidRPr="00935894" w:rsidRDefault="00671B0E" w:rsidP="00196D54">
            <w:pPr>
              <w:tabs>
                <w:tab w:val="right" w:pos="10800"/>
              </w:tabs>
              <w:rPr>
                <w:b/>
              </w:rPr>
            </w:pPr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-1370746942"/>
                <w:placeholder>
                  <w:docPart w:val="1C989DD7A0D849069F98313438878D69"/>
                </w:placeholder>
                <w:showingPlcHdr/>
              </w:sdtPr>
              <w:sdtContent>
                <w:r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sdt>
              <w:sdtPr>
                <w:id w:val="-993105119"/>
                <w:placeholder>
                  <w:docPart w:val="6F7274BA76024BB99078AA9EEABDF7EF"/>
                </w:placeholder>
              </w:sdtPr>
              <w:sdtContent>
                <w:sdt>
                  <w:sdtPr>
                    <w:id w:val="528605381"/>
                    <w:placeholder>
                      <w:docPart w:val="C011428F2281493E80ED8EFC49C6AF80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1209999730"/>
                <w:placeholder>
                  <w:docPart w:val="14D648EA8855441F89587913F64BDE65"/>
                </w:placeholder>
              </w:sdtPr>
              <w:sdtContent>
                <w:sdt>
                  <w:sdtPr>
                    <w:id w:val="1728641264"/>
                    <w:placeholder>
                      <w:docPart w:val="2A2ACF44086A4D6489F240549EAC105B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2024047232"/>
                <w:placeholder>
                  <w:docPart w:val="47C15A2B10C24FC496C538F8D784B680"/>
                </w:placeholder>
                <w:showingPlcHdr/>
              </w:sdtPr>
              <w:sdtContent>
                <w:r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sdt>
              <w:sdtPr>
                <w:id w:val="-1270696637"/>
                <w:placeholder>
                  <w:docPart w:val="552620C08DED4D79A5D5DD61E663CBB9"/>
                </w:placeholder>
              </w:sdtPr>
              <w:sdtContent>
                <w:sdt>
                  <w:sdtPr>
                    <w:id w:val="715938502"/>
                    <w:placeholder>
                      <w:docPart w:val="45D15A10136C40DEB6A59521AD619F2A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-1279252009"/>
                <w:placeholder>
                  <w:docPart w:val="CAF68D52F12F47EFB1B5497836397B33"/>
                </w:placeholder>
              </w:sdtPr>
              <w:sdtContent>
                <w:sdt>
                  <w:sdtPr>
                    <w:id w:val="1807654878"/>
                    <w:placeholder>
                      <w:docPart w:val="F4E48B104F4A4B81B45F9B0B92161281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1808816857"/>
                <w:placeholder>
                  <w:docPart w:val="F892EAEB7DB84FAA9426CEDACBFC775A"/>
                </w:placeholder>
                <w:showingPlcHdr/>
              </w:sdtPr>
              <w:sdtContent>
                <w:r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sdt>
              <w:sdtPr>
                <w:id w:val="2059892583"/>
                <w:placeholder>
                  <w:docPart w:val="66486CE160EA444086EF2A04F2102BF4"/>
                </w:placeholder>
              </w:sdtPr>
              <w:sdtContent>
                <w:sdt>
                  <w:sdtPr>
                    <w:id w:val="-49920367"/>
                    <w:placeholder>
                      <w:docPart w:val="D949491711864E65A92128B27227BB6D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-2093077555"/>
                <w:placeholder>
                  <w:docPart w:val="DFF44EA020D948439F04FE732832D23B"/>
                </w:placeholder>
              </w:sdtPr>
              <w:sdtContent>
                <w:sdt>
                  <w:sdtPr>
                    <w:id w:val="-1500344635"/>
                    <w:placeholder>
                      <w:docPart w:val="A12DED7B0A9F4AA1B34DFCB6BE7F23CA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1826246643"/>
                <w:placeholder>
                  <w:docPart w:val="335E55D9E9CD4D5083172D930E348472"/>
                </w:placeholder>
                <w:showingPlcHdr/>
              </w:sdtPr>
              <w:sdtContent>
                <w:r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sdt>
              <w:sdtPr>
                <w:id w:val="-2094620845"/>
                <w:placeholder>
                  <w:docPart w:val="7EF9291588C3486F94B4284A17FC118F"/>
                </w:placeholder>
              </w:sdtPr>
              <w:sdtContent>
                <w:sdt>
                  <w:sdtPr>
                    <w:id w:val="-1518459676"/>
                    <w:placeholder>
                      <w:docPart w:val="D7C4F2F3C7984F659F20C1D312D22C00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-1759448143"/>
                <w:placeholder>
                  <w:docPart w:val="327D7F3AAF794DE1B061BE3382B44560"/>
                </w:placeholder>
              </w:sdtPr>
              <w:sdtContent>
                <w:sdt>
                  <w:sdtPr>
                    <w:id w:val="1234432058"/>
                    <w:placeholder>
                      <w:docPart w:val="FF0B30789A25450E96DA73CE7982A45A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671B0E" w:rsidTr="00196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1604609830"/>
                <w:placeholder>
                  <w:docPart w:val="7A694F37FAD74322AFAF534B385672F4"/>
                </w:placeholder>
                <w:showingPlcHdr/>
              </w:sdtPr>
              <w:sdtContent>
                <w:r w:rsidRPr="0096381F">
                  <w:rPr>
                    <w:rStyle w:val="PlaceholderText"/>
                    <w:color w:val="D9D9D9" w:themeColor="background1" w:themeShade="D9"/>
                  </w:rPr>
                  <w:t>#</w:t>
                </w:r>
              </w:sdtContent>
            </w:sdt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671B0E" w:rsidRDefault="00671B0E" w:rsidP="00196D54">
            <w:pPr>
              <w:tabs>
                <w:tab w:val="right" w:pos="10800"/>
              </w:tabs>
              <w:jc w:val="center"/>
            </w:pPr>
            <w:sdt>
              <w:sdtPr>
                <w:id w:val="2111542544"/>
                <w:placeholder>
                  <w:docPart w:val="A5EE076940944F16B4F294DC9A27C452"/>
                </w:placeholder>
              </w:sdtPr>
              <w:sdtContent>
                <w:sdt>
                  <w:sdtPr>
                    <w:id w:val="-147749764"/>
                    <w:placeholder>
                      <w:docPart w:val="B233316EBD9F4D368228581137A6C1A4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8280" w:type="dxa"/>
            <w:gridSpan w:val="3"/>
            <w:tcBorders>
              <w:right w:val="nil"/>
            </w:tcBorders>
          </w:tcPr>
          <w:p w:rsidR="00671B0E" w:rsidRDefault="00671B0E" w:rsidP="00196D54">
            <w:pPr>
              <w:tabs>
                <w:tab w:val="right" w:pos="10800"/>
              </w:tabs>
            </w:pPr>
            <w:sdt>
              <w:sdtPr>
                <w:id w:val="-334532892"/>
                <w:placeholder>
                  <w:docPart w:val="FA8B323E8C6C4D4DA605D4EEFE861040"/>
                </w:placeholder>
              </w:sdtPr>
              <w:sdtContent>
                <w:sdt>
                  <w:sdtPr>
                    <w:id w:val="1907496167"/>
                    <w:placeholder>
                      <w:docPart w:val="AD94111B1C944708BE686ED5F04DA632"/>
                    </w:placeholder>
                    <w:showingPlcHdr/>
                  </w:sdtPr>
                  <w:sdtContent>
                    <w:r w:rsidRPr="00CC15DC">
                      <w:rPr>
                        <w:rStyle w:val="PlaceholderText"/>
                        <w:color w:val="D9D9D9" w:themeColor="background1" w:themeShade="D9"/>
                      </w:rPr>
                      <w:t>type here</w:t>
                    </w:r>
                  </w:sdtContent>
                </w:sdt>
              </w:sdtContent>
            </w:sdt>
          </w:p>
        </w:tc>
      </w:tr>
    </w:tbl>
    <w:p w:rsidR="00671B0E" w:rsidRDefault="00671B0E" w:rsidP="00671B0E">
      <w:pPr>
        <w:tabs>
          <w:tab w:val="right" w:pos="10800"/>
        </w:tabs>
        <w:spacing w:after="0" w:line="240" w:lineRule="auto"/>
      </w:pPr>
    </w:p>
    <w:p w:rsidR="00671B0E" w:rsidRDefault="00671B0E" w:rsidP="00671B0E">
      <w:pPr>
        <w:tabs>
          <w:tab w:val="left" w:pos="7830"/>
          <w:tab w:val="left" w:pos="7920"/>
        </w:tabs>
        <w:spacing w:after="0" w:line="480" w:lineRule="auto"/>
      </w:pPr>
      <w:r>
        <w:t>Staff Signature: ____________________________________________________</w:t>
      </w:r>
      <w:r>
        <w:tab/>
        <w:t>Date: ______________________</w:t>
      </w:r>
    </w:p>
    <w:p w:rsidR="00671B0E" w:rsidRPr="00935894" w:rsidRDefault="00671B0E" w:rsidP="00671B0E">
      <w:pPr>
        <w:tabs>
          <w:tab w:val="left" w:pos="7830"/>
          <w:tab w:val="left" w:pos="7920"/>
        </w:tabs>
        <w:spacing w:after="0" w:line="480" w:lineRule="auto"/>
      </w:pPr>
      <w:r>
        <w:t>Principal Signature: _________________________________________________</w:t>
      </w:r>
      <w:r>
        <w:tab/>
        <w:t>Date:</w:t>
      </w:r>
      <w:r w:rsidRPr="00CC15DC">
        <w:t xml:space="preserve"> </w:t>
      </w:r>
      <w:r>
        <w:t>______________________</w:t>
      </w:r>
    </w:p>
    <w:p w:rsidR="00671B0E" w:rsidRPr="00935894" w:rsidRDefault="00671B0E" w:rsidP="00671B0E">
      <w:pPr>
        <w:tabs>
          <w:tab w:val="left" w:pos="7830"/>
          <w:tab w:val="left" w:pos="7920"/>
        </w:tabs>
        <w:spacing w:after="0" w:line="480" w:lineRule="auto"/>
      </w:pPr>
      <w:r>
        <w:t>Delivered By: ______________________________________________________</w:t>
      </w:r>
      <w:r>
        <w:tab/>
        <w:t>Date:</w:t>
      </w:r>
      <w:r w:rsidRPr="00CC15DC">
        <w:t xml:space="preserve"> </w:t>
      </w:r>
      <w:r>
        <w:t>______________________</w:t>
      </w:r>
    </w:p>
    <w:p w:rsidR="00CC15DC" w:rsidRDefault="00671B0E" w:rsidP="0066198D">
      <w:pPr>
        <w:tabs>
          <w:tab w:val="left" w:pos="7830"/>
          <w:tab w:val="left" w:pos="7920"/>
        </w:tabs>
        <w:spacing w:after="0" w:line="480" w:lineRule="auto"/>
      </w:pPr>
      <w:r>
        <w:t>Received By: _______________________________________________________</w:t>
      </w:r>
      <w:r>
        <w:tab/>
        <w:t>Date:</w:t>
      </w:r>
      <w:r w:rsidRPr="00CC15DC">
        <w:t xml:space="preserve"> </w:t>
      </w:r>
      <w:r>
        <w:t>______________________</w:t>
      </w:r>
    </w:p>
    <w:sectPr w:rsidR="00CC15DC" w:rsidSect="009358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M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94"/>
    <w:rsid w:val="000730EA"/>
    <w:rsid w:val="001B47FD"/>
    <w:rsid w:val="002B42D0"/>
    <w:rsid w:val="003A56A7"/>
    <w:rsid w:val="005E04E5"/>
    <w:rsid w:val="0066198D"/>
    <w:rsid w:val="00671B0E"/>
    <w:rsid w:val="006759E3"/>
    <w:rsid w:val="00741D41"/>
    <w:rsid w:val="00935894"/>
    <w:rsid w:val="0096381F"/>
    <w:rsid w:val="00A750D3"/>
    <w:rsid w:val="00B819C2"/>
    <w:rsid w:val="00BA7657"/>
    <w:rsid w:val="00CA182A"/>
    <w:rsid w:val="00CC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7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65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A182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7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65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A18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B6FAD81ABF548E8AC5E8790D9ECB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543957-875A-4C54-BD97-0E723ED10158}"/>
      </w:docPartPr>
      <w:docPartBody>
        <w:p w:rsidR="003C0878" w:rsidRDefault="00932A5F" w:rsidP="00932A5F">
          <w:pPr>
            <w:pStyle w:val="0B6FAD81ABF548E8AC5E8790D9ECB26A9"/>
          </w:pPr>
          <w:r w:rsidRPr="0096381F">
            <w:rPr>
              <w:rStyle w:val="PlaceholderText"/>
              <w:color w:val="D9D9D9" w:themeColor="background1" w:themeShade="D9"/>
            </w:rPr>
            <w:t>Choose date</w:t>
          </w:r>
        </w:p>
      </w:docPartBody>
    </w:docPart>
    <w:docPart>
      <w:docPartPr>
        <w:name w:val="D5E257A592514943B371EFA13ECC6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8BFFA-1E75-4192-817F-464F374D3648}"/>
      </w:docPartPr>
      <w:docPartBody>
        <w:p w:rsidR="003C0878" w:rsidRDefault="00932A5F" w:rsidP="00932A5F">
          <w:pPr>
            <w:pStyle w:val="D5E257A592514943B371EFA13ECC614E9"/>
          </w:pPr>
          <w:r w:rsidRPr="0096381F">
            <w:rPr>
              <w:rStyle w:val="PlaceholderText"/>
              <w:color w:val="D9D9D9" w:themeColor="background1" w:themeShade="D9"/>
              <w:u w:val="single"/>
            </w:rPr>
            <w:t>Page #</w:t>
          </w:r>
        </w:p>
      </w:docPartBody>
    </w:docPart>
    <w:docPart>
      <w:docPartPr>
        <w:name w:val="A4D26AFDDE164CD7A114D5F0AEEE5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62F6E-1886-4C88-B0B0-FE2AA73A2165}"/>
      </w:docPartPr>
      <w:docPartBody>
        <w:p w:rsidR="003C0878" w:rsidRDefault="00932A5F" w:rsidP="00932A5F">
          <w:pPr>
            <w:pStyle w:val="A4D26AFDDE164CD7A114D5F0AEEE50BF9"/>
          </w:pPr>
          <w:r w:rsidRPr="0096381F">
            <w:rPr>
              <w:rStyle w:val="PlaceholderText"/>
              <w:color w:val="D9D9D9" w:themeColor="background1" w:themeShade="D9"/>
              <w:u w:val="single"/>
            </w:rPr>
            <w:t>Total Pages</w:t>
          </w:r>
        </w:p>
      </w:docPartBody>
    </w:docPart>
    <w:docPart>
      <w:docPartPr>
        <w:name w:val="73287759E1AE420FB574006F9C009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05819-DA10-416F-97A9-10EBC4543178}"/>
      </w:docPartPr>
      <w:docPartBody>
        <w:p w:rsidR="003C0878" w:rsidRDefault="00C67AA3" w:rsidP="00C67AA3">
          <w:pPr>
            <w:pStyle w:val="73287759E1AE420FB574006F9C0091416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3D959E223FAA4FEE9DB7A90DCF5E9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531A2-0015-405B-A1E0-66848AA2C336}"/>
      </w:docPartPr>
      <w:docPartBody>
        <w:p w:rsidR="00932A5F" w:rsidRDefault="00C67AA3" w:rsidP="00C67AA3">
          <w:pPr>
            <w:pStyle w:val="3D959E223FAA4FEE9DB7A90DCF5E9F354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7BBCA562338949CF8BF5A842348DF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B25F0-622B-478C-8AA4-21456CEE3430}"/>
      </w:docPartPr>
      <w:docPartBody>
        <w:p w:rsidR="00932A5F" w:rsidRDefault="00C67AA3" w:rsidP="00C67AA3">
          <w:pPr>
            <w:pStyle w:val="7BBCA562338949CF8BF5A842348DFCD54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83FD2C8677894A8297181FE75A2E9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814F2-AFB8-44EA-8219-12ADB1FA79A1}"/>
      </w:docPartPr>
      <w:docPartBody>
        <w:p w:rsidR="00932A5F" w:rsidRDefault="00932A5F" w:rsidP="00932A5F">
          <w:pPr>
            <w:pStyle w:val="83FD2C8677894A8297181FE75A2E915D7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101B157C38944EF78253CDD1012FC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57734-FEFA-4E7B-81D2-3F02D631CB93}"/>
      </w:docPartPr>
      <w:docPartBody>
        <w:p w:rsidR="00932A5F" w:rsidRDefault="00C67AA3" w:rsidP="00C67AA3">
          <w:pPr>
            <w:pStyle w:val="101B157C38944EF78253CDD1012FC9D94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77C6D5537A044E78B3388E227EC43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74425-D6B5-4E52-8DEB-307C60E4403C}"/>
      </w:docPartPr>
      <w:docPartBody>
        <w:p w:rsidR="00932A5F" w:rsidRDefault="00C67AA3" w:rsidP="00C67AA3">
          <w:pPr>
            <w:pStyle w:val="77C6D5537A044E78B3388E227EC43AA64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30DE6FEC688D488EB384A323DE0A0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B9433-C48F-4541-B660-CBD36A300415}"/>
      </w:docPartPr>
      <w:docPartBody>
        <w:p w:rsidR="00932A5F" w:rsidRDefault="00C67AA3" w:rsidP="00C67AA3">
          <w:pPr>
            <w:pStyle w:val="30DE6FEC688D488EB384A323DE0A0AFF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46E30C18C3CB4F1393784E049F217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F7500-2FF7-49D2-B665-BB4F7860D790}"/>
      </w:docPartPr>
      <w:docPartBody>
        <w:p w:rsidR="00932A5F" w:rsidRDefault="00C67AA3" w:rsidP="00C67AA3">
          <w:pPr>
            <w:pStyle w:val="46E30C18C3CB4F1393784E049F217147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AC7ED3A376B04C0887F66D097FE70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EE5FB-25A3-421D-9BBC-42489B87964B}"/>
      </w:docPartPr>
      <w:docPartBody>
        <w:p w:rsidR="00932A5F" w:rsidRDefault="00C67AA3" w:rsidP="00C67AA3">
          <w:pPr>
            <w:pStyle w:val="AC7ED3A376B04C0887F66D097FE70F9E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C39206AAC5A042E3954F2EEE23057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B11EB-1778-4F77-AD23-CDCA84148594}"/>
      </w:docPartPr>
      <w:docPartBody>
        <w:p w:rsidR="00932A5F" w:rsidRDefault="00C67AA3" w:rsidP="00C67AA3">
          <w:pPr>
            <w:pStyle w:val="C39206AAC5A042E3954F2EEE23057E84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52B0DCFE5055490DBF91FADF27199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52D5BF-281A-4A0B-9F2F-9788595F8545}"/>
      </w:docPartPr>
      <w:docPartBody>
        <w:p w:rsidR="00932A5F" w:rsidRDefault="00C67AA3" w:rsidP="00C67AA3">
          <w:pPr>
            <w:pStyle w:val="52B0DCFE5055490DBF91FADF271997A4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C2F265E55B0640F991A797B50889D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3903A-2D23-4D73-AB7F-0648418BC61B}"/>
      </w:docPartPr>
      <w:docPartBody>
        <w:p w:rsidR="00932A5F" w:rsidRDefault="00C67AA3" w:rsidP="00C67AA3">
          <w:pPr>
            <w:pStyle w:val="C2F265E55B0640F991A797B50889D857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0AF8C293BD3941D799D612E4B1ECE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60E88-9341-4030-B629-F730969025B6}"/>
      </w:docPartPr>
      <w:docPartBody>
        <w:p w:rsidR="00932A5F" w:rsidRDefault="00C67AA3" w:rsidP="00C67AA3">
          <w:pPr>
            <w:pStyle w:val="0AF8C293BD3941D799D612E4B1ECEA1D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D50694C985F842849EAEA685EAEBF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64444-DAED-4DB6-9FA5-D268B604ED8D}"/>
      </w:docPartPr>
      <w:docPartBody>
        <w:p w:rsidR="00932A5F" w:rsidRDefault="00C67AA3" w:rsidP="00C67AA3">
          <w:pPr>
            <w:pStyle w:val="D50694C985F842849EAEA685EAEBF350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2DB635F79E9547A3A61455F8E4FF2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061A-4BCE-485D-A4D3-C3F60CDDEDDB}"/>
      </w:docPartPr>
      <w:docPartBody>
        <w:p w:rsidR="00932A5F" w:rsidRDefault="00C67AA3" w:rsidP="00C67AA3">
          <w:pPr>
            <w:pStyle w:val="2DB635F79E9547A3A61455F8E4FF24FB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0BC55089EE0D4725B62392D47A656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B5D50-E969-4FAD-A078-A8CCBE15D761}"/>
      </w:docPartPr>
      <w:docPartBody>
        <w:p w:rsidR="00932A5F" w:rsidRDefault="00932A5F" w:rsidP="00932A5F">
          <w:pPr>
            <w:pStyle w:val="0BC55089EE0D4725B62392D47A656E7C5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0A7592F1DF8B4B13B9A0B66795BCF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20EE5-2E6F-469F-8447-D70ED0884321}"/>
      </w:docPartPr>
      <w:docPartBody>
        <w:p w:rsidR="00932A5F" w:rsidRDefault="00932A5F" w:rsidP="00932A5F">
          <w:pPr>
            <w:pStyle w:val="0A7592F1DF8B4B13B9A0B66795BCF5A95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1CD4F4B0DDEC4365AF3B79F54BF1A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6EA1D-D418-42E4-AB8C-AAB91C254C08}"/>
      </w:docPartPr>
      <w:docPartBody>
        <w:p w:rsidR="00932A5F" w:rsidRDefault="00932A5F" w:rsidP="00932A5F">
          <w:pPr>
            <w:pStyle w:val="1CD4F4B0DDEC4365AF3B79F54BF1AFBD5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439BDB18774B40BAA8474AF761B85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72501-5A77-41F0-A0D0-4CA3172DAF08}"/>
      </w:docPartPr>
      <w:docPartBody>
        <w:p w:rsidR="00932A5F" w:rsidRDefault="00932A5F" w:rsidP="00932A5F">
          <w:pPr>
            <w:pStyle w:val="439BDB18774B40BAA8474AF761B853DA5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DE07EFC776E047CCAE14786DE54B1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71FB8-D62B-4715-A148-5E369177DDF9}"/>
      </w:docPartPr>
      <w:docPartBody>
        <w:p w:rsidR="00932A5F" w:rsidRDefault="00932A5F" w:rsidP="00932A5F">
          <w:pPr>
            <w:pStyle w:val="DE07EFC776E047CCAE14786DE54B15CA5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6F54264A80624025A109880AE165B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80484-1F9F-4A9F-9E06-5DE1CB0EF035}"/>
      </w:docPartPr>
      <w:docPartBody>
        <w:p w:rsidR="00932A5F" w:rsidRDefault="00932A5F" w:rsidP="00932A5F">
          <w:pPr>
            <w:pStyle w:val="6F54264A80624025A109880AE165B3DD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E4D5877F9755499399971B51C9C5E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48561-550B-4F02-B652-CE4D743DCDC4}"/>
      </w:docPartPr>
      <w:docPartBody>
        <w:p w:rsidR="00932A5F" w:rsidRDefault="00932A5F" w:rsidP="00932A5F">
          <w:pPr>
            <w:pStyle w:val="E4D5877F9755499399971B51C9C5ED23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D183CEA5856E4B27A558149C5E6580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49CFD-211E-470C-82F8-E112C4539F6B}"/>
      </w:docPartPr>
      <w:docPartBody>
        <w:p w:rsidR="00932A5F" w:rsidRDefault="00932A5F" w:rsidP="00932A5F">
          <w:pPr>
            <w:pStyle w:val="D183CEA5856E4B27A558149C5E658044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683168A2BF5D43A998709E5D2436C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54858-E60A-459D-A04D-C7935FC4E212}"/>
      </w:docPartPr>
      <w:docPartBody>
        <w:p w:rsidR="00932A5F" w:rsidRDefault="00932A5F" w:rsidP="00932A5F">
          <w:pPr>
            <w:pStyle w:val="683168A2BF5D43A998709E5D2436CF2F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790ADC8E49C84D34B3E538F233B2A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C38E8-254E-470A-8C98-DEB948359E47}"/>
      </w:docPartPr>
      <w:docPartBody>
        <w:p w:rsidR="00932A5F" w:rsidRDefault="00932A5F" w:rsidP="00932A5F">
          <w:pPr>
            <w:pStyle w:val="790ADC8E49C84D34B3E538F233B2A8AF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662CE9604AE04ECCBF0D5F285F173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D109B-A294-4391-9D8A-86322C29DCAD}"/>
      </w:docPartPr>
      <w:docPartBody>
        <w:p w:rsidR="00932A5F" w:rsidRDefault="00932A5F" w:rsidP="00932A5F">
          <w:pPr>
            <w:pStyle w:val="662CE9604AE04ECCBF0D5F285F1730E1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1810DD8D43FF47A581C218CC50E5BA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03612-7F21-4BDC-BF01-17A17619E6D9}"/>
      </w:docPartPr>
      <w:docPartBody>
        <w:p w:rsidR="00932A5F" w:rsidRDefault="00932A5F" w:rsidP="00932A5F">
          <w:pPr>
            <w:pStyle w:val="1810DD8D43FF47A581C218CC50E5BAA7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3A19E4BA5A2A49F0B705409176BB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0D831-3FF0-472C-9F1D-851114C0BE2F}"/>
      </w:docPartPr>
      <w:docPartBody>
        <w:p w:rsidR="00932A5F" w:rsidRDefault="00932A5F" w:rsidP="00932A5F">
          <w:pPr>
            <w:pStyle w:val="3A19E4BA5A2A49F0B705409176BB7728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B8E4E911DE3643A1A2E525E0D09BD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78926-5946-4BA4-8184-ECA00EA135C5}"/>
      </w:docPartPr>
      <w:docPartBody>
        <w:p w:rsidR="00932A5F" w:rsidRDefault="00932A5F" w:rsidP="00932A5F">
          <w:pPr>
            <w:pStyle w:val="B8E4E911DE3643A1A2E525E0D09BDE35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442E4FE607274DB994D9628E9A6A5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8E93D-A08D-41D2-A5F0-654E6FA085AE}"/>
      </w:docPartPr>
      <w:docPartBody>
        <w:p w:rsidR="00932A5F" w:rsidRDefault="00932A5F" w:rsidP="00932A5F">
          <w:pPr>
            <w:pStyle w:val="442E4FE607274DB994D9628E9A6A517C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4F896EEB9012464699A872930CB11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7BF8C-0038-4E8F-AF57-BDAF35AD7BDF}"/>
      </w:docPartPr>
      <w:docPartBody>
        <w:p w:rsidR="00932A5F" w:rsidRDefault="00932A5F" w:rsidP="00932A5F">
          <w:pPr>
            <w:pStyle w:val="4F896EEB9012464699A872930CB113F13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EAE0DC88319C4946949DE314A17FC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450A8-198C-4D45-A248-9B125163DD64}"/>
      </w:docPartPr>
      <w:docPartBody>
        <w:p w:rsidR="00000000" w:rsidRDefault="00932A5F" w:rsidP="00932A5F">
          <w:pPr>
            <w:pStyle w:val="EAE0DC88319C4946949DE314A17FC0E9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F7ED3084F6A64037B0C11C8BAAE88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910DD-5F6B-4259-B352-F61EF171B628}"/>
      </w:docPartPr>
      <w:docPartBody>
        <w:p w:rsidR="00000000" w:rsidRDefault="00932A5F" w:rsidP="00932A5F">
          <w:pPr>
            <w:pStyle w:val="F7ED3084F6A64037B0C11C8BAAE88B78"/>
          </w:pPr>
          <w:r w:rsidRPr="0096381F">
            <w:rPr>
              <w:rStyle w:val="PlaceholderText"/>
              <w:color w:val="D9D9D9" w:themeColor="background1" w:themeShade="D9"/>
            </w:rPr>
            <w:t>Choose date</w:t>
          </w:r>
        </w:p>
      </w:docPartBody>
    </w:docPart>
    <w:docPart>
      <w:docPartPr>
        <w:name w:val="198E461C76754F4B9E9BC0CFE15D4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0979-FFDB-48F6-889E-48750A815669}"/>
      </w:docPartPr>
      <w:docPartBody>
        <w:p w:rsidR="00000000" w:rsidRDefault="00932A5F" w:rsidP="00932A5F">
          <w:pPr>
            <w:pStyle w:val="198E461C76754F4B9E9BC0CFE15D4A93"/>
          </w:pPr>
          <w:r w:rsidRPr="0096381F">
            <w:rPr>
              <w:rStyle w:val="PlaceholderText"/>
              <w:color w:val="D9D9D9" w:themeColor="background1" w:themeShade="D9"/>
              <w:u w:val="single"/>
            </w:rPr>
            <w:t>Page #</w:t>
          </w:r>
        </w:p>
      </w:docPartBody>
    </w:docPart>
    <w:docPart>
      <w:docPartPr>
        <w:name w:val="9648342C90F743B0B4627B0402EE0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244F2-3687-4E90-92F5-745907E713F6}"/>
      </w:docPartPr>
      <w:docPartBody>
        <w:p w:rsidR="00000000" w:rsidRDefault="00932A5F" w:rsidP="00932A5F">
          <w:pPr>
            <w:pStyle w:val="9648342C90F743B0B4627B0402EE05FF"/>
          </w:pPr>
          <w:r w:rsidRPr="0096381F">
            <w:rPr>
              <w:rStyle w:val="PlaceholderText"/>
              <w:color w:val="D9D9D9" w:themeColor="background1" w:themeShade="D9"/>
              <w:u w:val="single"/>
            </w:rPr>
            <w:t>Total Pages</w:t>
          </w:r>
        </w:p>
      </w:docPartBody>
    </w:docPart>
    <w:docPart>
      <w:docPartPr>
        <w:name w:val="EE21FA7DA04244FC85CE46DE2BBF33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90A41-1F5F-439B-8CC5-55A942CA8A64}"/>
      </w:docPartPr>
      <w:docPartBody>
        <w:p w:rsidR="00000000" w:rsidRDefault="00932A5F" w:rsidP="00932A5F">
          <w:pPr>
            <w:pStyle w:val="EE21FA7DA04244FC85CE46DE2BBF332A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58ED6E78E726461B8F31D6B7695A2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8DABD-649F-4F67-8C16-62352BC9B46D}"/>
      </w:docPartPr>
      <w:docPartBody>
        <w:p w:rsidR="00000000" w:rsidRDefault="00932A5F" w:rsidP="00932A5F">
          <w:pPr>
            <w:pStyle w:val="58ED6E78E726461B8F31D6B7695A2636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7BB4827F7FAA41B6BC440B06B228E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477AA-FCA2-4AF7-9D80-A7F1270FACA1}"/>
      </w:docPartPr>
      <w:docPartBody>
        <w:p w:rsidR="00000000" w:rsidRDefault="00932A5F" w:rsidP="00932A5F">
          <w:pPr>
            <w:pStyle w:val="7BB4827F7FAA41B6BC440B06B228E024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E0838050E84849638E12ACD988D05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B5BCB-8ACC-46B9-9334-9D0FE3600590}"/>
      </w:docPartPr>
      <w:docPartBody>
        <w:p w:rsidR="00000000" w:rsidRDefault="00932A5F" w:rsidP="00932A5F">
          <w:pPr>
            <w:pStyle w:val="E0838050E84849638E12ACD988D05DF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D72A20CAD65646F297CFF9A79A037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E15AC-03DB-47AA-9D34-560327AEF260}"/>
      </w:docPartPr>
      <w:docPartBody>
        <w:p w:rsidR="00000000" w:rsidRDefault="00932A5F" w:rsidP="00932A5F">
          <w:pPr>
            <w:pStyle w:val="D72A20CAD65646F297CFF9A79A037ED8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36FABF3E96E94AC5864F235EE8612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60887-601E-4BEB-9DA7-A8ECD2E15C20}"/>
      </w:docPartPr>
      <w:docPartBody>
        <w:p w:rsidR="00000000" w:rsidRDefault="00932A5F" w:rsidP="00932A5F">
          <w:pPr>
            <w:pStyle w:val="36FABF3E96E94AC5864F235EE8612AA3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EF1278CE14214244B71545A7FCDDD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0FF1F-46A8-4C3C-A7AE-3219C2AA384D}"/>
      </w:docPartPr>
      <w:docPartBody>
        <w:p w:rsidR="00000000" w:rsidRDefault="00932A5F" w:rsidP="00932A5F">
          <w:pPr>
            <w:pStyle w:val="EF1278CE14214244B71545A7FCDDD395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B8ED5CF2900742CCA26E7382FAFDE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F83C0-B6D1-4760-9B96-97D5E915CC57}"/>
      </w:docPartPr>
      <w:docPartBody>
        <w:p w:rsidR="00000000" w:rsidRDefault="00932A5F" w:rsidP="00932A5F">
          <w:pPr>
            <w:pStyle w:val="B8ED5CF2900742CCA26E7382FAFDED2D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008519E4935B4C218FA1B928E0760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1F841-E933-44E7-8CFA-0B4B73EA426A}"/>
      </w:docPartPr>
      <w:docPartBody>
        <w:p w:rsidR="00000000" w:rsidRDefault="00932A5F" w:rsidP="00932A5F">
          <w:pPr>
            <w:pStyle w:val="008519E4935B4C218FA1B928E0760C04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FD4AEAB6B9B84D309CA391E17636A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F9B86-BB7C-450A-A99B-AB9C3FAF1D6C}"/>
      </w:docPartPr>
      <w:docPartBody>
        <w:p w:rsidR="00000000" w:rsidRDefault="00932A5F" w:rsidP="00932A5F">
          <w:pPr>
            <w:pStyle w:val="FD4AEAB6B9B84D309CA391E17636A57D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88FBC9E3A9A346F782B6387492C76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610AC-EA1D-4067-819B-8B7D5938CC4E}"/>
      </w:docPartPr>
      <w:docPartBody>
        <w:p w:rsidR="00000000" w:rsidRDefault="00932A5F" w:rsidP="00932A5F">
          <w:pPr>
            <w:pStyle w:val="88FBC9E3A9A346F782B6387492C76E48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55B4E94F1ED8400BA1CAF846C316A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46A71-00DD-47FB-A95C-63BA955DCB0A}"/>
      </w:docPartPr>
      <w:docPartBody>
        <w:p w:rsidR="00000000" w:rsidRDefault="00932A5F" w:rsidP="00932A5F">
          <w:pPr>
            <w:pStyle w:val="55B4E94F1ED8400BA1CAF846C316A7F5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1C989DD7A0D849069F98313438878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3CD34-B9AF-4B58-A718-915D96DBFC81}"/>
      </w:docPartPr>
      <w:docPartBody>
        <w:p w:rsidR="00000000" w:rsidRDefault="00932A5F" w:rsidP="00932A5F">
          <w:pPr>
            <w:pStyle w:val="1C989DD7A0D849069F98313438878D69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6F7274BA76024BB99078AA9EEABDF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98822-95D7-4E12-BEA0-3233D54CBA71}"/>
      </w:docPartPr>
      <w:docPartBody>
        <w:p w:rsidR="00000000" w:rsidRDefault="00932A5F" w:rsidP="00932A5F">
          <w:pPr>
            <w:pStyle w:val="6F7274BA76024BB99078AA9EEABDF7EF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C011428F2281493E80ED8EFC49C6A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81E28-7A35-43DB-87E1-9F3D3E072514}"/>
      </w:docPartPr>
      <w:docPartBody>
        <w:p w:rsidR="00000000" w:rsidRDefault="00932A5F" w:rsidP="00932A5F">
          <w:pPr>
            <w:pStyle w:val="C011428F2281493E80ED8EFC49C6AF80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14D648EA8855441F89587913F64BDE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13A9F-5C3B-48E7-A0FC-4085324967D2}"/>
      </w:docPartPr>
      <w:docPartBody>
        <w:p w:rsidR="00000000" w:rsidRDefault="00932A5F" w:rsidP="00932A5F">
          <w:pPr>
            <w:pStyle w:val="14D648EA8855441F89587913F64BDE65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2A2ACF44086A4D6489F240549EAC1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A2105-62FD-47BC-A37E-E55B75F58ADC}"/>
      </w:docPartPr>
      <w:docPartBody>
        <w:p w:rsidR="00000000" w:rsidRDefault="00932A5F" w:rsidP="00932A5F">
          <w:pPr>
            <w:pStyle w:val="2A2ACF44086A4D6489F240549EAC105B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47C15A2B10C24FC496C538F8D784B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53922-4470-4277-A642-7969DFB0944B}"/>
      </w:docPartPr>
      <w:docPartBody>
        <w:p w:rsidR="00000000" w:rsidRDefault="00932A5F" w:rsidP="00932A5F">
          <w:pPr>
            <w:pStyle w:val="47C15A2B10C24FC496C538F8D784B680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552620C08DED4D79A5D5DD61E663C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AF1CD-D512-47A0-A703-4751FAB4C097}"/>
      </w:docPartPr>
      <w:docPartBody>
        <w:p w:rsidR="00000000" w:rsidRDefault="00932A5F" w:rsidP="00932A5F">
          <w:pPr>
            <w:pStyle w:val="552620C08DED4D79A5D5DD61E663CBB9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45D15A10136C40DEB6A59521AD619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B3A8F-F6BB-4EF4-9170-28196A68C8B7}"/>
      </w:docPartPr>
      <w:docPartBody>
        <w:p w:rsidR="00000000" w:rsidRDefault="00932A5F" w:rsidP="00932A5F">
          <w:pPr>
            <w:pStyle w:val="45D15A10136C40DEB6A59521AD619F2A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CAF68D52F12F47EFB1B5497836397B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011FF-DA0D-4915-9223-777A93B12036}"/>
      </w:docPartPr>
      <w:docPartBody>
        <w:p w:rsidR="00000000" w:rsidRDefault="00932A5F" w:rsidP="00932A5F">
          <w:pPr>
            <w:pStyle w:val="CAF68D52F12F47EFB1B5497836397B33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F4E48B104F4A4B81B45F9B0B921612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CF1CD-CDBE-4AF0-9BBB-F2AAC604B187}"/>
      </w:docPartPr>
      <w:docPartBody>
        <w:p w:rsidR="00000000" w:rsidRDefault="00932A5F" w:rsidP="00932A5F">
          <w:pPr>
            <w:pStyle w:val="F4E48B104F4A4B81B45F9B0B92161281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F892EAEB7DB84FAA9426CEDACBFC7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CF139-DA88-41CE-B5E6-E53629F79003}"/>
      </w:docPartPr>
      <w:docPartBody>
        <w:p w:rsidR="00000000" w:rsidRDefault="00932A5F" w:rsidP="00932A5F">
          <w:pPr>
            <w:pStyle w:val="F892EAEB7DB84FAA9426CEDACBFC775A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66486CE160EA444086EF2A04F2102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E586DF-7A4D-43B2-AAF9-6FB1A71C8D94}"/>
      </w:docPartPr>
      <w:docPartBody>
        <w:p w:rsidR="00000000" w:rsidRDefault="00932A5F" w:rsidP="00932A5F">
          <w:pPr>
            <w:pStyle w:val="66486CE160EA444086EF2A04F2102BF4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D949491711864E65A92128B27227B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E8D3C-E715-495E-9D95-AEBC30ECFEBA}"/>
      </w:docPartPr>
      <w:docPartBody>
        <w:p w:rsidR="00000000" w:rsidRDefault="00932A5F" w:rsidP="00932A5F">
          <w:pPr>
            <w:pStyle w:val="D949491711864E65A92128B27227BB6D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DFF44EA020D948439F04FE732832D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A0280-A500-47E1-81FC-5908F28AB272}"/>
      </w:docPartPr>
      <w:docPartBody>
        <w:p w:rsidR="00000000" w:rsidRDefault="00932A5F" w:rsidP="00932A5F">
          <w:pPr>
            <w:pStyle w:val="DFF44EA020D948439F04FE732832D23B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A12DED7B0A9F4AA1B34DFCB6BE7F2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A3777-2291-446D-B3F4-1A51C9770859}"/>
      </w:docPartPr>
      <w:docPartBody>
        <w:p w:rsidR="00000000" w:rsidRDefault="00932A5F" w:rsidP="00932A5F">
          <w:pPr>
            <w:pStyle w:val="A12DED7B0A9F4AA1B34DFCB6BE7F23CA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335E55D9E9CD4D5083172D930E348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B981F-E2C5-42DC-B1CA-21B136B354BE}"/>
      </w:docPartPr>
      <w:docPartBody>
        <w:p w:rsidR="00000000" w:rsidRDefault="00932A5F" w:rsidP="00932A5F">
          <w:pPr>
            <w:pStyle w:val="335E55D9E9CD4D5083172D930E348472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7EF9291588C3486F94B4284A17FC1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854A63-E2EC-4370-B954-8A8960FEE940}"/>
      </w:docPartPr>
      <w:docPartBody>
        <w:p w:rsidR="00000000" w:rsidRDefault="00932A5F" w:rsidP="00932A5F">
          <w:pPr>
            <w:pStyle w:val="7EF9291588C3486F94B4284A17FC118F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D7C4F2F3C7984F659F20C1D312D22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2632B-416F-495D-9C12-FE460F03316B}"/>
      </w:docPartPr>
      <w:docPartBody>
        <w:p w:rsidR="00000000" w:rsidRDefault="00932A5F" w:rsidP="00932A5F">
          <w:pPr>
            <w:pStyle w:val="D7C4F2F3C7984F659F20C1D312D22C00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327D7F3AAF794DE1B061BE3382B44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F58BA-68DE-42E7-AF4A-848DB9567DFA}"/>
      </w:docPartPr>
      <w:docPartBody>
        <w:p w:rsidR="00000000" w:rsidRDefault="00932A5F" w:rsidP="00932A5F">
          <w:pPr>
            <w:pStyle w:val="327D7F3AAF794DE1B061BE3382B44560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FF0B30789A25450E96DA73CE798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6D30F4-DEF2-4C38-971B-8C071B49A192}"/>
      </w:docPartPr>
      <w:docPartBody>
        <w:p w:rsidR="00000000" w:rsidRDefault="00932A5F" w:rsidP="00932A5F">
          <w:pPr>
            <w:pStyle w:val="FF0B30789A25450E96DA73CE7982A45A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7A694F37FAD74322AFAF534B38567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DF88C-33B0-4387-A6D3-EF74B52A6434}"/>
      </w:docPartPr>
      <w:docPartBody>
        <w:p w:rsidR="00000000" w:rsidRDefault="00932A5F" w:rsidP="00932A5F">
          <w:pPr>
            <w:pStyle w:val="7A694F37FAD74322AFAF534B385672F4"/>
          </w:pPr>
          <w:r w:rsidRPr="0096381F">
            <w:rPr>
              <w:rStyle w:val="PlaceholderText"/>
              <w:color w:val="D9D9D9" w:themeColor="background1" w:themeShade="D9"/>
            </w:rPr>
            <w:t>#</w:t>
          </w:r>
        </w:p>
      </w:docPartBody>
    </w:docPart>
    <w:docPart>
      <w:docPartPr>
        <w:name w:val="A5EE076940944F16B4F294DC9A27C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3C237-1B15-40B3-A81A-EDFE86D36C4F}"/>
      </w:docPartPr>
      <w:docPartBody>
        <w:p w:rsidR="00000000" w:rsidRDefault="00932A5F" w:rsidP="00932A5F">
          <w:pPr>
            <w:pStyle w:val="A5EE076940944F16B4F294DC9A27C452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B233316EBD9F4D368228581137A6C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D816C-3C29-4D7E-9F7B-C05D65B0F2CE}"/>
      </w:docPartPr>
      <w:docPartBody>
        <w:p w:rsidR="00000000" w:rsidRDefault="00932A5F" w:rsidP="00932A5F">
          <w:pPr>
            <w:pStyle w:val="B233316EBD9F4D368228581137A6C1A4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FA8B323E8C6C4D4DA605D4EEFE861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C7D3EB-6AB3-4176-B6D2-E929D20CFEBA}"/>
      </w:docPartPr>
      <w:docPartBody>
        <w:p w:rsidR="00000000" w:rsidRDefault="00932A5F" w:rsidP="00932A5F">
          <w:pPr>
            <w:pStyle w:val="FA8B323E8C6C4D4DA605D4EEFE861040"/>
          </w:pPr>
          <w:r>
            <w:rPr>
              <w:rStyle w:val="PlaceholderText"/>
            </w:rPr>
            <w:t>type here</w:t>
          </w:r>
        </w:p>
      </w:docPartBody>
    </w:docPart>
    <w:docPart>
      <w:docPartPr>
        <w:name w:val="AD94111B1C944708BE686ED5F04DA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759FE-C378-4222-B739-C098BEB36D05}"/>
      </w:docPartPr>
      <w:docPartBody>
        <w:p w:rsidR="00000000" w:rsidRDefault="00932A5F" w:rsidP="00932A5F">
          <w:pPr>
            <w:pStyle w:val="AD94111B1C944708BE686ED5F04DA632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  <w:docPart>
      <w:docPartPr>
        <w:name w:val="2BADFF9D8B734ECF8B198E635C0DF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00F2F-164A-4AF5-B59D-CFCD7B8209DA}"/>
      </w:docPartPr>
      <w:docPartBody>
        <w:p w:rsidR="00000000" w:rsidRDefault="00932A5F" w:rsidP="00932A5F">
          <w:pPr>
            <w:pStyle w:val="2BADFF9D8B734ECF8B198E635C0DFC97"/>
          </w:pPr>
          <w:r w:rsidRPr="00CC15DC">
            <w:rPr>
              <w:rStyle w:val="PlaceholderText"/>
              <w:color w:val="D9D9D9" w:themeColor="background1" w:themeShade="D9"/>
            </w:rPr>
            <w:t>type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M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3BC"/>
    <w:rsid w:val="003C0878"/>
    <w:rsid w:val="00932A5F"/>
    <w:rsid w:val="00C203BC"/>
    <w:rsid w:val="00C6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2A5F"/>
    <w:rPr>
      <w:color w:val="808080"/>
    </w:rPr>
  </w:style>
  <w:style w:type="paragraph" w:customStyle="1" w:styleId="0B6FAD81ABF548E8AC5E8790D9ECB26A">
    <w:name w:val="0B6FAD81ABF548E8AC5E8790D9ECB26A"/>
    <w:rsid w:val="00C203BC"/>
    <w:rPr>
      <w:rFonts w:eastAsiaTheme="minorHAnsi"/>
    </w:rPr>
  </w:style>
  <w:style w:type="paragraph" w:customStyle="1" w:styleId="D5E257A592514943B371EFA13ECC614E">
    <w:name w:val="D5E257A592514943B371EFA13ECC614E"/>
    <w:rsid w:val="00C203BC"/>
    <w:rPr>
      <w:rFonts w:eastAsiaTheme="minorHAnsi"/>
    </w:rPr>
  </w:style>
  <w:style w:type="paragraph" w:customStyle="1" w:styleId="A4D26AFDDE164CD7A114D5F0AEEE50BF">
    <w:name w:val="A4D26AFDDE164CD7A114D5F0AEEE50BF"/>
    <w:rsid w:val="00C203BC"/>
    <w:rPr>
      <w:rFonts w:eastAsiaTheme="minorHAnsi"/>
    </w:rPr>
  </w:style>
  <w:style w:type="paragraph" w:customStyle="1" w:styleId="73287759E1AE420FB574006F9C009141">
    <w:name w:val="73287759E1AE420FB574006F9C009141"/>
    <w:rsid w:val="00C203BC"/>
    <w:rPr>
      <w:rFonts w:eastAsiaTheme="minorHAnsi"/>
    </w:rPr>
  </w:style>
  <w:style w:type="paragraph" w:customStyle="1" w:styleId="E4E4E10F5BBD4FE0BF38D9265842A1F8">
    <w:name w:val="E4E4E10F5BBD4FE0BF38D9265842A1F8"/>
    <w:rsid w:val="00C203BC"/>
    <w:rPr>
      <w:rFonts w:eastAsiaTheme="minorHAnsi"/>
    </w:rPr>
  </w:style>
  <w:style w:type="paragraph" w:customStyle="1" w:styleId="2593AB5770BB44D8AFB172CC4542DF06">
    <w:name w:val="2593AB5770BB44D8AFB172CC4542DF06"/>
    <w:rsid w:val="00C203BC"/>
    <w:rPr>
      <w:rFonts w:eastAsiaTheme="minorHAnsi"/>
    </w:rPr>
  </w:style>
  <w:style w:type="paragraph" w:customStyle="1" w:styleId="40DBD586DFFB47CAAB02070D47847E49">
    <w:name w:val="40DBD586DFFB47CAAB02070D47847E49"/>
    <w:rsid w:val="00C203BC"/>
    <w:rPr>
      <w:rFonts w:eastAsiaTheme="minorHAnsi"/>
    </w:rPr>
  </w:style>
  <w:style w:type="paragraph" w:customStyle="1" w:styleId="D739D9737E58487BAEC9C296EEC6366B">
    <w:name w:val="D739D9737E58487BAEC9C296EEC6366B"/>
    <w:rsid w:val="00C203BC"/>
    <w:rPr>
      <w:rFonts w:eastAsiaTheme="minorHAnsi"/>
    </w:rPr>
  </w:style>
  <w:style w:type="paragraph" w:customStyle="1" w:styleId="D56884A9EFF8498F81ACD4DD38947520">
    <w:name w:val="D56884A9EFF8498F81ACD4DD38947520"/>
    <w:rsid w:val="00C203BC"/>
    <w:rPr>
      <w:rFonts w:eastAsiaTheme="minorHAnsi"/>
    </w:rPr>
  </w:style>
  <w:style w:type="paragraph" w:customStyle="1" w:styleId="0B6FAD81ABF548E8AC5E8790D9ECB26A1">
    <w:name w:val="0B6FAD81ABF548E8AC5E8790D9ECB26A1"/>
    <w:rsid w:val="00C203BC"/>
    <w:rPr>
      <w:rFonts w:eastAsiaTheme="minorHAnsi"/>
    </w:rPr>
  </w:style>
  <w:style w:type="paragraph" w:customStyle="1" w:styleId="D5E257A592514943B371EFA13ECC614E1">
    <w:name w:val="D5E257A592514943B371EFA13ECC614E1"/>
    <w:rsid w:val="00C203BC"/>
    <w:rPr>
      <w:rFonts w:eastAsiaTheme="minorHAnsi"/>
    </w:rPr>
  </w:style>
  <w:style w:type="paragraph" w:customStyle="1" w:styleId="A4D26AFDDE164CD7A114D5F0AEEE50BF1">
    <w:name w:val="A4D26AFDDE164CD7A114D5F0AEEE50BF1"/>
    <w:rsid w:val="00C203BC"/>
    <w:rPr>
      <w:rFonts w:eastAsiaTheme="minorHAnsi"/>
    </w:rPr>
  </w:style>
  <w:style w:type="paragraph" w:customStyle="1" w:styleId="73287759E1AE420FB574006F9C0091411">
    <w:name w:val="73287759E1AE420FB574006F9C0091411"/>
    <w:rsid w:val="00C203BC"/>
    <w:rPr>
      <w:rFonts w:eastAsiaTheme="minorHAnsi"/>
    </w:rPr>
  </w:style>
  <w:style w:type="paragraph" w:customStyle="1" w:styleId="E4E4E10F5BBD4FE0BF38D9265842A1F81">
    <w:name w:val="E4E4E10F5BBD4FE0BF38D9265842A1F81"/>
    <w:rsid w:val="00C203BC"/>
    <w:rPr>
      <w:rFonts w:eastAsiaTheme="minorHAnsi"/>
    </w:rPr>
  </w:style>
  <w:style w:type="paragraph" w:customStyle="1" w:styleId="2593AB5770BB44D8AFB172CC4542DF061">
    <w:name w:val="2593AB5770BB44D8AFB172CC4542DF061"/>
    <w:rsid w:val="00C203BC"/>
    <w:rPr>
      <w:rFonts w:eastAsiaTheme="minorHAnsi"/>
    </w:rPr>
  </w:style>
  <w:style w:type="paragraph" w:customStyle="1" w:styleId="40DBD586DFFB47CAAB02070D47847E491">
    <w:name w:val="40DBD586DFFB47CAAB02070D47847E491"/>
    <w:rsid w:val="00C203BC"/>
    <w:rPr>
      <w:rFonts w:eastAsiaTheme="minorHAnsi"/>
    </w:rPr>
  </w:style>
  <w:style w:type="paragraph" w:customStyle="1" w:styleId="D739D9737E58487BAEC9C296EEC6366B1">
    <w:name w:val="D739D9737E58487BAEC9C296EEC6366B1"/>
    <w:rsid w:val="00C203BC"/>
    <w:rPr>
      <w:rFonts w:eastAsiaTheme="minorHAnsi"/>
    </w:rPr>
  </w:style>
  <w:style w:type="paragraph" w:customStyle="1" w:styleId="D56884A9EFF8498F81ACD4DD389475201">
    <w:name w:val="D56884A9EFF8498F81ACD4DD389475201"/>
    <w:rsid w:val="00C203BC"/>
    <w:rPr>
      <w:rFonts w:eastAsiaTheme="minorHAnsi"/>
    </w:rPr>
  </w:style>
  <w:style w:type="paragraph" w:customStyle="1" w:styleId="0B6FAD81ABF548E8AC5E8790D9ECB26A2">
    <w:name w:val="0B6FAD81ABF548E8AC5E8790D9ECB26A2"/>
    <w:rsid w:val="003C0878"/>
    <w:rPr>
      <w:rFonts w:eastAsiaTheme="minorHAnsi"/>
    </w:rPr>
  </w:style>
  <w:style w:type="paragraph" w:customStyle="1" w:styleId="D5E257A592514943B371EFA13ECC614E2">
    <w:name w:val="D5E257A592514943B371EFA13ECC614E2"/>
    <w:rsid w:val="003C0878"/>
    <w:rPr>
      <w:rFonts w:eastAsiaTheme="minorHAnsi"/>
    </w:rPr>
  </w:style>
  <w:style w:type="paragraph" w:customStyle="1" w:styleId="A4D26AFDDE164CD7A114D5F0AEEE50BF2">
    <w:name w:val="A4D26AFDDE164CD7A114D5F0AEEE50BF2"/>
    <w:rsid w:val="003C0878"/>
    <w:rPr>
      <w:rFonts w:eastAsiaTheme="minorHAnsi"/>
    </w:rPr>
  </w:style>
  <w:style w:type="paragraph" w:customStyle="1" w:styleId="73287759E1AE420FB574006F9C0091412">
    <w:name w:val="73287759E1AE420FB574006F9C0091412"/>
    <w:rsid w:val="003C0878"/>
    <w:rPr>
      <w:rFonts w:eastAsiaTheme="minorHAnsi"/>
    </w:rPr>
  </w:style>
  <w:style w:type="paragraph" w:customStyle="1" w:styleId="E4E4E10F5BBD4FE0BF38D9265842A1F82">
    <w:name w:val="E4E4E10F5BBD4FE0BF38D9265842A1F82"/>
    <w:rsid w:val="003C0878"/>
    <w:rPr>
      <w:rFonts w:eastAsiaTheme="minorHAnsi"/>
    </w:rPr>
  </w:style>
  <w:style w:type="paragraph" w:customStyle="1" w:styleId="2593AB5770BB44D8AFB172CC4542DF062">
    <w:name w:val="2593AB5770BB44D8AFB172CC4542DF062"/>
    <w:rsid w:val="003C0878"/>
    <w:rPr>
      <w:rFonts w:eastAsiaTheme="minorHAnsi"/>
    </w:rPr>
  </w:style>
  <w:style w:type="paragraph" w:customStyle="1" w:styleId="40DBD586DFFB47CAAB02070D47847E492">
    <w:name w:val="40DBD586DFFB47CAAB02070D47847E492"/>
    <w:rsid w:val="003C0878"/>
    <w:rPr>
      <w:rFonts w:eastAsiaTheme="minorHAnsi"/>
    </w:rPr>
  </w:style>
  <w:style w:type="paragraph" w:customStyle="1" w:styleId="D739D9737E58487BAEC9C296EEC6366B2">
    <w:name w:val="D739D9737E58487BAEC9C296EEC6366B2"/>
    <w:rsid w:val="003C0878"/>
    <w:rPr>
      <w:rFonts w:eastAsiaTheme="minorHAnsi"/>
    </w:rPr>
  </w:style>
  <w:style w:type="paragraph" w:customStyle="1" w:styleId="D56884A9EFF8498F81ACD4DD389475202">
    <w:name w:val="D56884A9EFF8498F81ACD4DD389475202"/>
    <w:rsid w:val="003C0878"/>
    <w:rPr>
      <w:rFonts w:eastAsiaTheme="minorHAnsi"/>
    </w:rPr>
  </w:style>
  <w:style w:type="paragraph" w:customStyle="1" w:styleId="8BADFB538AA4442080142FD37E92E6B6">
    <w:name w:val="8BADFB538AA4442080142FD37E92E6B6"/>
    <w:rsid w:val="00C67AA3"/>
  </w:style>
  <w:style w:type="paragraph" w:customStyle="1" w:styleId="EA7EA59E853146E4B325A8F05942CD45">
    <w:name w:val="EA7EA59E853146E4B325A8F05942CD45"/>
    <w:rsid w:val="00C67AA3"/>
  </w:style>
  <w:style w:type="paragraph" w:customStyle="1" w:styleId="FB5B7C852C6C4975B5AFAAFF9F489FBE">
    <w:name w:val="FB5B7C852C6C4975B5AFAAFF9F489FBE"/>
    <w:rsid w:val="00C67AA3"/>
  </w:style>
  <w:style w:type="paragraph" w:customStyle="1" w:styleId="3D959E223FAA4FEE9DB7A90DCF5E9F35">
    <w:name w:val="3D959E223FAA4FEE9DB7A90DCF5E9F35"/>
    <w:rsid w:val="00C67AA3"/>
  </w:style>
  <w:style w:type="paragraph" w:customStyle="1" w:styleId="7BBCA562338949CF8BF5A842348DFCD5">
    <w:name w:val="7BBCA562338949CF8BF5A842348DFCD5"/>
    <w:rsid w:val="00C67AA3"/>
  </w:style>
  <w:style w:type="paragraph" w:customStyle="1" w:styleId="83FD2C8677894A8297181FE75A2E915D">
    <w:name w:val="83FD2C8677894A8297181FE75A2E915D"/>
    <w:rsid w:val="00C67AA3"/>
  </w:style>
  <w:style w:type="paragraph" w:customStyle="1" w:styleId="101B157C38944EF78253CDD1012FC9D9">
    <w:name w:val="101B157C38944EF78253CDD1012FC9D9"/>
    <w:rsid w:val="00C67AA3"/>
  </w:style>
  <w:style w:type="paragraph" w:customStyle="1" w:styleId="77C6D5537A044E78B3388E227EC43AA6">
    <w:name w:val="77C6D5537A044E78B3388E227EC43AA6"/>
    <w:rsid w:val="00C67AA3"/>
  </w:style>
  <w:style w:type="paragraph" w:customStyle="1" w:styleId="DE1891AD26734758B0C1125269B9BD61">
    <w:name w:val="DE1891AD26734758B0C1125269B9BD61"/>
    <w:rsid w:val="00C67AA3"/>
  </w:style>
  <w:style w:type="paragraph" w:customStyle="1" w:styleId="0B6FAD81ABF548E8AC5E8790D9ECB26A3">
    <w:name w:val="0B6FAD81ABF548E8AC5E8790D9ECB26A3"/>
    <w:rsid w:val="00C67AA3"/>
    <w:rPr>
      <w:rFonts w:eastAsiaTheme="minorHAnsi"/>
    </w:rPr>
  </w:style>
  <w:style w:type="paragraph" w:customStyle="1" w:styleId="D5E257A592514943B371EFA13ECC614E3">
    <w:name w:val="D5E257A592514943B371EFA13ECC614E3"/>
    <w:rsid w:val="00C67AA3"/>
    <w:rPr>
      <w:rFonts w:eastAsiaTheme="minorHAnsi"/>
    </w:rPr>
  </w:style>
  <w:style w:type="paragraph" w:customStyle="1" w:styleId="A4D26AFDDE164CD7A114D5F0AEEE50BF3">
    <w:name w:val="A4D26AFDDE164CD7A114D5F0AEEE50BF3"/>
    <w:rsid w:val="00C67AA3"/>
    <w:rPr>
      <w:rFonts w:eastAsiaTheme="minorHAnsi"/>
    </w:rPr>
  </w:style>
  <w:style w:type="paragraph" w:customStyle="1" w:styleId="73287759E1AE420FB574006F9C0091413">
    <w:name w:val="73287759E1AE420FB574006F9C0091413"/>
    <w:rsid w:val="00C67AA3"/>
    <w:rPr>
      <w:rFonts w:eastAsiaTheme="minorHAnsi"/>
    </w:rPr>
  </w:style>
  <w:style w:type="paragraph" w:customStyle="1" w:styleId="83FD2C8677894A8297181FE75A2E915D1">
    <w:name w:val="83FD2C8677894A8297181FE75A2E915D1"/>
    <w:rsid w:val="00C67AA3"/>
    <w:rPr>
      <w:rFonts w:eastAsiaTheme="minorHAnsi"/>
    </w:rPr>
  </w:style>
  <w:style w:type="paragraph" w:customStyle="1" w:styleId="3D959E223FAA4FEE9DB7A90DCF5E9F351">
    <w:name w:val="3D959E223FAA4FEE9DB7A90DCF5E9F351"/>
    <w:rsid w:val="00C67AA3"/>
    <w:rPr>
      <w:rFonts w:eastAsiaTheme="minorHAnsi"/>
    </w:rPr>
  </w:style>
  <w:style w:type="paragraph" w:customStyle="1" w:styleId="101B157C38944EF78253CDD1012FC9D91">
    <w:name w:val="101B157C38944EF78253CDD1012FC9D91"/>
    <w:rsid w:val="00C67AA3"/>
    <w:rPr>
      <w:rFonts w:eastAsiaTheme="minorHAnsi"/>
    </w:rPr>
  </w:style>
  <w:style w:type="paragraph" w:customStyle="1" w:styleId="7BBCA562338949CF8BF5A842348DFCD51">
    <w:name w:val="7BBCA562338949CF8BF5A842348DFCD51"/>
    <w:rsid w:val="00C67AA3"/>
    <w:rPr>
      <w:rFonts w:eastAsiaTheme="minorHAnsi"/>
    </w:rPr>
  </w:style>
  <w:style w:type="paragraph" w:customStyle="1" w:styleId="77C6D5537A044E78B3388E227EC43AA61">
    <w:name w:val="77C6D5537A044E78B3388E227EC43AA61"/>
    <w:rsid w:val="00C67AA3"/>
    <w:rPr>
      <w:rFonts w:eastAsiaTheme="minorHAnsi"/>
    </w:rPr>
  </w:style>
  <w:style w:type="paragraph" w:customStyle="1" w:styleId="DE1891AD26734758B0C1125269B9BD611">
    <w:name w:val="DE1891AD26734758B0C1125269B9BD611"/>
    <w:rsid w:val="00C67AA3"/>
    <w:rPr>
      <w:rFonts w:eastAsiaTheme="minorHAnsi"/>
    </w:rPr>
  </w:style>
  <w:style w:type="paragraph" w:customStyle="1" w:styleId="30EC7C9AC6F849F98B94835585E782BF">
    <w:name w:val="30EC7C9AC6F849F98B94835585E782BF"/>
    <w:rsid w:val="00C67AA3"/>
  </w:style>
  <w:style w:type="paragraph" w:customStyle="1" w:styleId="96DF1233B2AA4018837836AA9CF069F6">
    <w:name w:val="96DF1233B2AA4018837836AA9CF069F6"/>
    <w:rsid w:val="00C67AA3"/>
  </w:style>
  <w:style w:type="paragraph" w:customStyle="1" w:styleId="0B6FAD81ABF548E8AC5E8790D9ECB26A4">
    <w:name w:val="0B6FAD81ABF548E8AC5E8790D9ECB26A4"/>
    <w:rsid w:val="00C67AA3"/>
    <w:rPr>
      <w:rFonts w:eastAsiaTheme="minorHAnsi"/>
    </w:rPr>
  </w:style>
  <w:style w:type="paragraph" w:customStyle="1" w:styleId="D5E257A592514943B371EFA13ECC614E4">
    <w:name w:val="D5E257A592514943B371EFA13ECC614E4"/>
    <w:rsid w:val="00C67AA3"/>
    <w:rPr>
      <w:rFonts w:eastAsiaTheme="minorHAnsi"/>
    </w:rPr>
  </w:style>
  <w:style w:type="paragraph" w:customStyle="1" w:styleId="A4D26AFDDE164CD7A114D5F0AEEE50BF4">
    <w:name w:val="A4D26AFDDE164CD7A114D5F0AEEE50BF4"/>
    <w:rsid w:val="00C67AA3"/>
    <w:rPr>
      <w:rFonts w:eastAsiaTheme="minorHAnsi"/>
    </w:rPr>
  </w:style>
  <w:style w:type="paragraph" w:customStyle="1" w:styleId="73287759E1AE420FB574006F9C0091414">
    <w:name w:val="73287759E1AE420FB574006F9C0091414"/>
    <w:rsid w:val="00C67AA3"/>
    <w:rPr>
      <w:rFonts w:eastAsiaTheme="minorHAnsi"/>
    </w:rPr>
  </w:style>
  <w:style w:type="paragraph" w:customStyle="1" w:styleId="83FD2C8677894A8297181FE75A2E915D2">
    <w:name w:val="83FD2C8677894A8297181FE75A2E915D2"/>
    <w:rsid w:val="00C67AA3"/>
    <w:rPr>
      <w:rFonts w:eastAsiaTheme="minorHAnsi"/>
    </w:rPr>
  </w:style>
  <w:style w:type="paragraph" w:customStyle="1" w:styleId="3D959E223FAA4FEE9DB7A90DCF5E9F352">
    <w:name w:val="3D959E223FAA4FEE9DB7A90DCF5E9F352"/>
    <w:rsid w:val="00C67AA3"/>
    <w:rPr>
      <w:rFonts w:eastAsiaTheme="minorHAnsi"/>
    </w:rPr>
  </w:style>
  <w:style w:type="paragraph" w:customStyle="1" w:styleId="101B157C38944EF78253CDD1012FC9D92">
    <w:name w:val="101B157C38944EF78253CDD1012FC9D92"/>
    <w:rsid w:val="00C67AA3"/>
    <w:rPr>
      <w:rFonts w:eastAsiaTheme="minorHAnsi"/>
    </w:rPr>
  </w:style>
  <w:style w:type="paragraph" w:customStyle="1" w:styleId="7BBCA562338949CF8BF5A842348DFCD52">
    <w:name w:val="7BBCA562338949CF8BF5A842348DFCD52"/>
    <w:rsid w:val="00C67AA3"/>
    <w:rPr>
      <w:rFonts w:eastAsiaTheme="minorHAnsi"/>
    </w:rPr>
  </w:style>
  <w:style w:type="paragraph" w:customStyle="1" w:styleId="77C6D5537A044E78B3388E227EC43AA62">
    <w:name w:val="77C6D5537A044E78B3388E227EC43AA62"/>
    <w:rsid w:val="00C67AA3"/>
    <w:rPr>
      <w:rFonts w:eastAsiaTheme="minorHAnsi"/>
    </w:rPr>
  </w:style>
  <w:style w:type="paragraph" w:customStyle="1" w:styleId="96DF1233B2AA4018837836AA9CF069F61">
    <w:name w:val="96DF1233B2AA4018837836AA9CF069F61"/>
    <w:rsid w:val="00C67AA3"/>
    <w:rPr>
      <w:rFonts w:eastAsiaTheme="minorHAnsi"/>
    </w:rPr>
  </w:style>
  <w:style w:type="paragraph" w:customStyle="1" w:styleId="30DE6FEC688D488EB384A323DE0A0AFF">
    <w:name w:val="30DE6FEC688D488EB384A323DE0A0AFF"/>
    <w:rsid w:val="00C67AA3"/>
  </w:style>
  <w:style w:type="paragraph" w:customStyle="1" w:styleId="46E30C18C3CB4F1393784E049F217147">
    <w:name w:val="46E30C18C3CB4F1393784E049F217147"/>
    <w:rsid w:val="00C67AA3"/>
  </w:style>
  <w:style w:type="paragraph" w:customStyle="1" w:styleId="AC7ED3A376B04C0887F66D097FE70F9E">
    <w:name w:val="AC7ED3A376B04C0887F66D097FE70F9E"/>
    <w:rsid w:val="00C67AA3"/>
  </w:style>
  <w:style w:type="paragraph" w:customStyle="1" w:styleId="C39206AAC5A042E3954F2EEE23057E84">
    <w:name w:val="C39206AAC5A042E3954F2EEE23057E84"/>
    <w:rsid w:val="00C67AA3"/>
  </w:style>
  <w:style w:type="paragraph" w:customStyle="1" w:styleId="52B0DCFE5055490DBF91FADF271997A4">
    <w:name w:val="52B0DCFE5055490DBF91FADF271997A4"/>
    <w:rsid w:val="00C67AA3"/>
  </w:style>
  <w:style w:type="paragraph" w:customStyle="1" w:styleId="6A9D76367D3E4B7D96280E8B22647CBE">
    <w:name w:val="6A9D76367D3E4B7D96280E8B22647CBE"/>
    <w:rsid w:val="00C67AA3"/>
  </w:style>
  <w:style w:type="paragraph" w:customStyle="1" w:styleId="C2F265E55B0640F991A797B50889D857">
    <w:name w:val="C2F265E55B0640F991A797B50889D857"/>
    <w:rsid w:val="00C67AA3"/>
  </w:style>
  <w:style w:type="paragraph" w:customStyle="1" w:styleId="0AF8C293BD3941D799D612E4B1ECEA1D">
    <w:name w:val="0AF8C293BD3941D799D612E4B1ECEA1D"/>
    <w:rsid w:val="00C67AA3"/>
  </w:style>
  <w:style w:type="paragraph" w:customStyle="1" w:styleId="D50694C985F842849EAEA685EAEBF350">
    <w:name w:val="D50694C985F842849EAEA685EAEBF350"/>
    <w:rsid w:val="00C67AA3"/>
  </w:style>
  <w:style w:type="paragraph" w:customStyle="1" w:styleId="2DB635F79E9547A3A61455F8E4FF24FB">
    <w:name w:val="2DB635F79E9547A3A61455F8E4FF24FB"/>
    <w:rsid w:val="00C67AA3"/>
  </w:style>
  <w:style w:type="paragraph" w:customStyle="1" w:styleId="E3909BC6F20B41EAB3FE80234E145438">
    <w:name w:val="E3909BC6F20B41EAB3FE80234E145438"/>
    <w:rsid w:val="00C67AA3"/>
  </w:style>
  <w:style w:type="paragraph" w:customStyle="1" w:styleId="0B719F6959A344F69399F09327A5DFD7">
    <w:name w:val="0B719F6959A344F69399F09327A5DFD7"/>
    <w:rsid w:val="00C67AA3"/>
  </w:style>
  <w:style w:type="paragraph" w:customStyle="1" w:styleId="AF5C4B9BEB354E21A5A6EC074060EA9E">
    <w:name w:val="AF5C4B9BEB354E21A5A6EC074060EA9E"/>
    <w:rsid w:val="00C67AA3"/>
  </w:style>
  <w:style w:type="paragraph" w:customStyle="1" w:styleId="5643F22927EC4FACA7AC2A8DC9AB18AC">
    <w:name w:val="5643F22927EC4FACA7AC2A8DC9AB18AC"/>
    <w:rsid w:val="00C67AA3"/>
  </w:style>
  <w:style w:type="paragraph" w:customStyle="1" w:styleId="2A0455069E5C4585B70CAC8EE7BB3282">
    <w:name w:val="2A0455069E5C4585B70CAC8EE7BB3282"/>
    <w:rsid w:val="00C67AA3"/>
  </w:style>
  <w:style w:type="paragraph" w:customStyle="1" w:styleId="0BC55089EE0D4725B62392D47A656E7C">
    <w:name w:val="0BC55089EE0D4725B62392D47A656E7C"/>
    <w:rsid w:val="00C67AA3"/>
  </w:style>
  <w:style w:type="paragraph" w:customStyle="1" w:styleId="0A7592F1DF8B4B13B9A0B66795BCF5A9">
    <w:name w:val="0A7592F1DF8B4B13B9A0B66795BCF5A9"/>
    <w:rsid w:val="00C67AA3"/>
  </w:style>
  <w:style w:type="paragraph" w:customStyle="1" w:styleId="1CD4F4B0DDEC4365AF3B79F54BF1AFBD">
    <w:name w:val="1CD4F4B0DDEC4365AF3B79F54BF1AFBD"/>
    <w:rsid w:val="00C67AA3"/>
  </w:style>
  <w:style w:type="paragraph" w:customStyle="1" w:styleId="439BDB18774B40BAA8474AF761B853DA">
    <w:name w:val="439BDB18774B40BAA8474AF761B853DA"/>
    <w:rsid w:val="00C67AA3"/>
  </w:style>
  <w:style w:type="paragraph" w:customStyle="1" w:styleId="DE07EFC776E047CCAE14786DE54B15CA">
    <w:name w:val="DE07EFC776E047CCAE14786DE54B15CA"/>
    <w:rsid w:val="00C67AA3"/>
  </w:style>
  <w:style w:type="paragraph" w:customStyle="1" w:styleId="0B6FAD81ABF548E8AC5E8790D9ECB26A5">
    <w:name w:val="0B6FAD81ABF548E8AC5E8790D9ECB26A5"/>
    <w:rsid w:val="00C67AA3"/>
    <w:rPr>
      <w:rFonts w:eastAsiaTheme="minorHAnsi"/>
    </w:rPr>
  </w:style>
  <w:style w:type="paragraph" w:customStyle="1" w:styleId="D5E257A592514943B371EFA13ECC614E5">
    <w:name w:val="D5E257A592514943B371EFA13ECC614E5"/>
    <w:rsid w:val="00C67AA3"/>
    <w:rPr>
      <w:rFonts w:eastAsiaTheme="minorHAnsi"/>
    </w:rPr>
  </w:style>
  <w:style w:type="paragraph" w:customStyle="1" w:styleId="A4D26AFDDE164CD7A114D5F0AEEE50BF5">
    <w:name w:val="A4D26AFDDE164CD7A114D5F0AEEE50BF5"/>
    <w:rsid w:val="00C67AA3"/>
    <w:rPr>
      <w:rFonts w:eastAsiaTheme="minorHAnsi"/>
    </w:rPr>
  </w:style>
  <w:style w:type="paragraph" w:customStyle="1" w:styleId="73287759E1AE420FB574006F9C0091415">
    <w:name w:val="73287759E1AE420FB574006F9C0091415"/>
    <w:rsid w:val="00C67AA3"/>
    <w:rPr>
      <w:rFonts w:eastAsiaTheme="minorHAnsi"/>
    </w:rPr>
  </w:style>
  <w:style w:type="paragraph" w:customStyle="1" w:styleId="83FD2C8677894A8297181FE75A2E915D3">
    <w:name w:val="83FD2C8677894A8297181FE75A2E915D3"/>
    <w:rsid w:val="00C67AA3"/>
    <w:rPr>
      <w:rFonts w:eastAsiaTheme="minorHAnsi"/>
    </w:rPr>
  </w:style>
  <w:style w:type="paragraph" w:customStyle="1" w:styleId="3D959E223FAA4FEE9DB7A90DCF5E9F353">
    <w:name w:val="3D959E223FAA4FEE9DB7A90DCF5E9F353"/>
    <w:rsid w:val="00C67AA3"/>
    <w:rPr>
      <w:rFonts w:eastAsiaTheme="minorHAnsi"/>
    </w:rPr>
  </w:style>
  <w:style w:type="paragraph" w:customStyle="1" w:styleId="101B157C38944EF78253CDD1012FC9D93">
    <w:name w:val="101B157C38944EF78253CDD1012FC9D93"/>
    <w:rsid w:val="00C67AA3"/>
    <w:rPr>
      <w:rFonts w:eastAsiaTheme="minorHAnsi"/>
    </w:rPr>
  </w:style>
  <w:style w:type="paragraph" w:customStyle="1" w:styleId="7BBCA562338949CF8BF5A842348DFCD53">
    <w:name w:val="7BBCA562338949CF8BF5A842348DFCD53"/>
    <w:rsid w:val="00C67AA3"/>
    <w:rPr>
      <w:rFonts w:eastAsiaTheme="minorHAnsi"/>
    </w:rPr>
  </w:style>
  <w:style w:type="paragraph" w:customStyle="1" w:styleId="77C6D5537A044E78B3388E227EC43AA63">
    <w:name w:val="77C6D5537A044E78B3388E227EC43AA63"/>
    <w:rsid w:val="00C67AA3"/>
    <w:rPr>
      <w:rFonts w:eastAsiaTheme="minorHAnsi"/>
    </w:rPr>
  </w:style>
  <w:style w:type="paragraph" w:customStyle="1" w:styleId="0BC55089EE0D4725B62392D47A656E7C1">
    <w:name w:val="0BC55089EE0D4725B62392D47A656E7C1"/>
    <w:rsid w:val="00C67AA3"/>
    <w:rPr>
      <w:rFonts w:eastAsiaTheme="minorHAnsi"/>
    </w:rPr>
  </w:style>
  <w:style w:type="paragraph" w:customStyle="1" w:styleId="6A9D76367D3E4B7D96280E8B22647CBE1">
    <w:name w:val="6A9D76367D3E4B7D96280E8B22647CBE1"/>
    <w:rsid w:val="00C67AA3"/>
    <w:rPr>
      <w:rFonts w:eastAsiaTheme="minorHAnsi"/>
    </w:rPr>
  </w:style>
  <w:style w:type="paragraph" w:customStyle="1" w:styleId="30DE6FEC688D488EB384A323DE0A0AFF1">
    <w:name w:val="30DE6FEC688D488EB384A323DE0A0AFF1"/>
    <w:rsid w:val="00C67AA3"/>
    <w:rPr>
      <w:rFonts w:eastAsiaTheme="minorHAnsi"/>
    </w:rPr>
  </w:style>
  <w:style w:type="paragraph" w:customStyle="1" w:styleId="0A7592F1DF8B4B13B9A0B66795BCF5A91">
    <w:name w:val="0A7592F1DF8B4B13B9A0B66795BCF5A91"/>
    <w:rsid w:val="00C67AA3"/>
    <w:rPr>
      <w:rFonts w:eastAsiaTheme="minorHAnsi"/>
    </w:rPr>
  </w:style>
  <w:style w:type="paragraph" w:customStyle="1" w:styleId="C2F265E55B0640F991A797B50889D8571">
    <w:name w:val="C2F265E55B0640F991A797B50889D8571"/>
    <w:rsid w:val="00C67AA3"/>
    <w:rPr>
      <w:rFonts w:eastAsiaTheme="minorHAnsi"/>
    </w:rPr>
  </w:style>
  <w:style w:type="paragraph" w:customStyle="1" w:styleId="46E30C18C3CB4F1393784E049F2171471">
    <w:name w:val="46E30C18C3CB4F1393784E049F2171471"/>
    <w:rsid w:val="00C67AA3"/>
    <w:rPr>
      <w:rFonts w:eastAsiaTheme="minorHAnsi"/>
    </w:rPr>
  </w:style>
  <w:style w:type="paragraph" w:customStyle="1" w:styleId="1CD4F4B0DDEC4365AF3B79F54BF1AFBD1">
    <w:name w:val="1CD4F4B0DDEC4365AF3B79F54BF1AFBD1"/>
    <w:rsid w:val="00C67AA3"/>
    <w:rPr>
      <w:rFonts w:eastAsiaTheme="minorHAnsi"/>
    </w:rPr>
  </w:style>
  <w:style w:type="paragraph" w:customStyle="1" w:styleId="0AF8C293BD3941D799D612E4B1ECEA1D1">
    <w:name w:val="0AF8C293BD3941D799D612E4B1ECEA1D1"/>
    <w:rsid w:val="00C67AA3"/>
    <w:rPr>
      <w:rFonts w:eastAsiaTheme="minorHAnsi"/>
    </w:rPr>
  </w:style>
  <w:style w:type="paragraph" w:customStyle="1" w:styleId="AC7ED3A376B04C0887F66D097FE70F9E1">
    <w:name w:val="AC7ED3A376B04C0887F66D097FE70F9E1"/>
    <w:rsid w:val="00C67AA3"/>
    <w:rPr>
      <w:rFonts w:eastAsiaTheme="minorHAnsi"/>
    </w:rPr>
  </w:style>
  <w:style w:type="paragraph" w:customStyle="1" w:styleId="439BDB18774B40BAA8474AF761B853DA1">
    <w:name w:val="439BDB18774B40BAA8474AF761B853DA1"/>
    <w:rsid w:val="00C67AA3"/>
    <w:rPr>
      <w:rFonts w:eastAsiaTheme="minorHAnsi"/>
    </w:rPr>
  </w:style>
  <w:style w:type="paragraph" w:customStyle="1" w:styleId="D50694C985F842849EAEA685EAEBF3501">
    <w:name w:val="D50694C985F842849EAEA685EAEBF3501"/>
    <w:rsid w:val="00C67AA3"/>
    <w:rPr>
      <w:rFonts w:eastAsiaTheme="minorHAnsi"/>
    </w:rPr>
  </w:style>
  <w:style w:type="paragraph" w:customStyle="1" w:styleId="C39206AAC5A042E3954F2EEE23057E841">
    <w:name w:val="C39206AAC5A042E3954F2EEE23057E841"/>
    <w:rsid w:val="00C67AA3"/>
    <w:rPr>
      <w:rFonts w:eastAsiaTheme="minorHAnsi"/>
    </w:rPr>
  </w:style>
  <w:style w:type="paragraph" w:customStyle="1" w:styleId="DE07EFC776E047CCAE14786DE54B15CA1">
    <w:name w:val="DE07EFC776E047CCAE14786DE54B15CA1"/>
    <w:rsid w:val="00C67AA3"/>
    <w:rPr>
      <w:rFonts w:eastAsiaTheme="minorHAnsi"/>
    </w:rPr>
  </w:style>
  <w:style w:type="paragraph" w:customStyle="1" w:styleId="2DB635F79E9547A3A61455F8E4FF24FB1">
    <w:name w:val="2DB635F79E9547A3A61455F8E4FF24FB1"/>
    <w:rsid w:val="00C67AA3"/>
    <w:rPr>
      <w:rFonts w:eastAsiaTheme="minorHAnsi"/>
    </w:rPr>
  </w:style>
  <w:style w:type="paragraph" w:customStyle="1" w:styleId="52B0DCFE5055490DBF91FADF271997A41">
    <w:name w:val="52B0DCFE5055490DBF91FADF271997A41"/>
    <w:rsid w:val="00C67AA3"/>
    <w:rPr>
      <w:rFonts w:eastAsiaTheme="minorHAnsi"/>
    </w:rPr>
  </w:style>
  <w:style w:type="paragraph" w:customStyle="1" w:styleId="96DF1233B2AA4018837836AA9CF069F62">
    <w:name w:val="96DF1233B2AA4018837836AA9CF069F62"/>
    <w:rsid w:val="00C67AA3"/>
    <w:rPr>
      <w:rFonts w:eastAsiaTheme="minorHAnsi"/>
    </w:rPr>
  </w:style>
  <w:style w:type="paragraph" w:customStyle="1" w:styleId="0B6FAD81ABF548E8AC5E8790D9ECB26A6">
    <w:name w:val="0B6FAD81ABF548E8AC5E8790D9ECB26A6"/>
    <w:rsid w:val="00C67AA3"/>
    <w:rPr>
      <w:rFonts w:eastAsiaTheme="minorHAnsi"/>
    </w:rPr>
  </w:style>
  <w:style w:type="paragraph" w:customStyle="1" w:styleId="D5E257A592514943B371EFA13ECC614E6">
    <w:name w:val="D5E257A592514943B371EFA13ECC614E6"/>
    <w:rsid w:val="00C67AA3"/>
    <w:rPr>
      <w:rFonts w:eastAsiaTheme="minorHAnsi"/>
    </w:rPr>
  </w:style>
  <w:style w:type="paragraph" w:customStyle="1" w:styleId="A4D26AFDDE164CD7A114D5F0AEEE50BF6">
    <w:name w:val="A4D26AFDDE164CD7A114D5F0AEEE50BF6"/>
    <w:rsid w:val="00C67AA3"/>
    <w:rPr>
      <w:rFonts w:eastAsiaTheme="minorHAnsi"/>
    </w:rPr>
  </w:style>
  <w:style w:type="paragraph" w:customStyle="1" w:styleId="73287759E1AE420FB574006F9C0091416">
    <w:name w:val="73287759E1AE420FB574006F9C0091416"/>
    <w:rsid w:val="00C67AA3"/>
    <w:rPr>
      <w:rFonts w:eastAsiaTheme="minorHAnsi"/>
    </w:rPr>
  </w:style>
  <w:style w:type="paragraph" w:customStyle="1" w:styleId="83FD2C8677894A8297181FE75A2E915D4">
    <w:name w:val="83FD2C8677894A8297181FE75A2E915D4"/>
    <w:rsid w:val="00C67AA3"/>
    <w:rPr>
      <w:rFonts w:eastAsiaTheme="minorHAnsi"/>
    </w:rPr>
  </w:style>
  <w:style w:type="paragraph" w:customStyle="1" w:styleId="3D959E223FAA4FEE9DB7A90DCF5E9F354">
    <w:name w:val="3D959E223FAA4FEE9DB7A90DCF5E9F354"/>
    <w:rsid w:val="00C67AA3"/>
    <w:rPr>
      <w:rFonts w:eastAsiaTheme="minorHAnsi"/>
    </w:rPr>
  </w:style>
  <w:style w:type="paragraph" w:customStyle="1" w:styleId="101B157C38944EF78253CDD1012FC9D94">
    <w:name w:val="101B157C38944EF78253CDD1012FC9D94"/>
    <w:rsid w:val="00C67AA3"/>
    <w:rPr>
      <w:rFonts w:eastAsiaTheme="minorHAnsi"/>
    </w:rPr>
  </w:style>
  <w:style w:type="paragraph" w:customStyle="1" w:styleId="7BBCA562338949CF8BF5A842348DFCD54">
    <w:name w:val="7BBCA562338949CF8BF5A842348DFCD54"/>
    <w:rsid w:val="00C67AA3"/>
    <w:rPr>
      <w:rFonts w:eastAsiaTheme="minorHAnsi"/>
    </w:rPr>
  </w:style>
  <w:style w:type="paragraph" w:customStyle="1" w:styleId="77C6D5537A044E78B3388E227EC43AA64">
    <w:name w:val="77C6D5537A044E78B3388E227EC43AA64"/>
    <w:rsid w:val="00C67AA3"/>
    <w:rPr>
      <w:rFonts w:eastAsiaTheme="minorHAnsi"/>
    </w:rPr>
  </w:style>
  <w:style w:type="paragraph" w:customStyle="1" w:styleId="0BC55089EE0D4725B62392D47A656E7C2">
    <w:name w:val="0BC55089EE0D4725B62392D47A656E7C2"/>
    <w:rsid w:val="00C67AA3"/>
    <w:rPr>
      <w:rFonts w:eastAsiaTheme="minorHAnsi"/>
    </w:rPr>
  </w:style>
  <w:style w:type="paragraph" w:customStyle="1" w:styleId="6A9D76367D3E4B7D96280E8B22647CBE2">
    <w:name w:val="6A9D76367D3E4B7D96280E8B22647CBE2"/>
    <w:rsid w:val="00C67AA3"/>
    <w:rPr>
      <w:rFonts w:eastAsiaTheme="minorHAnsi"/>
    </w:rPr>
  </w:style>
  <w:style w:type="paragraph" w:customStyle="1" w:styleId="30DE6FEC688D488EB384A323DE0A0AFF2">
    <w:name w:val="30DE6FEC688D488EB384A323DE0A0AFF2"/>
    <w:rsid w:val="00C67AA3"/>
    <w:rPr>
      <w:rFonts w:eastAsiaTheme="minorHAnsi"/>
    </w:rPr>
  </w:style>
  <w:style w:type="paragraph" w:customStyle="1" w:styleId="0A7592F1DF8B4B13B9A0B66795BCF5A92">
    <w:name w:val="0A7592F1DF8B4B13B9A0B66795BCF5A92"/>
    <w:rsid w:val="00C67AA3"/>
    <w:rPr>
      <w:rFonts w:eastAsiaTheme="minorHAnsi"/>
    </w:rPr>
  </w:style>
  <w:style w:type="paragraph" w:customStyle="1" w:styleId="C2F265E55B0640F991A797B50889D8572">
    <w:name w:val="C2F265E55B0640F991A797B50889D8572"/>
    <w:rsid w:val="00C67AA3"/>
    <w:rPr>
      <w:rFonts w:eastAsiaTheme="minorHAnsi"/>
    </w:rPr>
  </w:style>
  <w:style w:type="paragraph" w:customStyle="1" w:styleId="46E30C18C3CB4F1393784E049F2171472">
    <w:name w:val="46E30C18C3CB4F1393784E049F2171472"/>
    <w:rsid w:val="00C67AA3"/>
    <w:rPr>
      <w:rFonts w:eastAsiaTheme="minorHAnsi"/>
    </w:rPr>
  </w:style>
  <w:style w:type="paragraph" w:customStyle="1" w:styleId="1CD4F4B0DDEC4365AF3B79F54BF1AFBD2">
    <w:name w:val="1CD4F4B0DDEC4365AF3B79F54BF1AFBD2"/>
    <w:rsid w:val="00C67AA3"/>
    <w:rPr>
      <w:rFonts w:eastAsiaTheme="minorHAnsi"/>
    </w:rPr>
  </w:style>
  <w:style w:type="paragraph" w:customStyle="1" w:styleId="0AF8C293BD3941D799D612E4B1ECEA1D2">
    <w:name w:val="0AF8C293BD3941D799D612E4B1ECEA1D2"/>
    <w:rsid w:val="00C67AA3"/>
    <w:rPr>
      <w:rFonts w:eastAsiaTheme="minorHAnsi"/>
    </w:rPr>
  </w:style>
  <w:style w:type="paragraph" w:customStyle="1" w:styleId="AC7ED3A376B04C0887F66D097FE70F9E2">
    <w:name w:val="AC7ED3A376B04C0887F66D097FE70F9E2"/>
    <w:rsid w:val="00C67AA3"/>
    <w:rPr>
      <w:rFonts w:eastAsiaTheme="minorHAnsi"/>
    </w:rPr>
  </w:style>
  <w:style w:type="paragraph" w:customStyle="1" w:styleId="439BDB18774B40BAA8474AF761B853DA2">
    <w:name w:val="439BDB18774B40BAA8474AF761B853DA2"/>
    <w:rsid w:val="00C67AA3"/>
    <w:rPr>
      <w:rFonts w:eastAsiaTheme="minorHAnsi"/>
    </w:rPr>
  </w:style>
  <w:style w:type="paragraph" w:customStyle="1" w:styleId="D50694C985F842849EAEA685EAEBF3502">
    <w:name w:val="D50694C985F842849EAEA685EAEBF3502"/>
    <w:rsid w:val="00C67AA3"/>
    <w:rPr>
      <w:rFonts w:eastAsiaTheme="minorHAnsi"/>
    </w:rPr>
  </w:style>
  <w:style w:type="paragraph" w:customStyle="1" w:styleId="C39206AAC5A042E3954F2EEE23057E842">
    <w:name w:val="C39206AAC5A042E3954F2EEE23057E842"/>
    <w:rsid w:val="00C67AA3"/>
    <w:rPr>
      <w:rFonts w:eastAsiaTheme="minorHAnsi"/>
    </w:rPr>
  </w:style>
  <w:style w:type="paragraph" w:customStyle="1" w:styleId="DE07EFC776E047CCAE14786DE54B15CA2">
    <w:name w:val="DE07EFC776E047CCAE14786DE54B15CA2"/>
    <w:rsid w:val="00C67AA3"/>
    <w:rPr>
      <w:rFonts w:eastAsiaTheme="minorHAnsi"/>
    </w:rPr>
  </w:style>
  <w:style w:type="paragraph" w:customStyle="1" w:styleId="2DB635F79E9547A3A61455F8E4FF24FB2">
    <w:name w:val="2DB635F79E9547A3A61455F8E4FF24FB2"/>
    <w:rsid w:val="00C67AA3"/>
    <w:rPr>
      <w:rFonts w:eastAsiaTheme="minorHAnsi"/>
    </w:rPr>
  </w:style>
  <w:style w:type="paragraph" w:customStyle="1" w:styleId="52B0DCFE5055490DBF91FADF271997A42">
    <w:name w:val="52B0DCFE5055490DBF91FADF271997A42"/>
    <w:rsid w:val="00C67AA3"/>
    <w:rPr>
      <w:rFonts w:eastAsiaTheme="minorHAnsi"/>
    </w:rPr>
  </w:style>
  <w:style w:type="paragraph" w:customStyle="1" w:styleId="96DF1233B2AA4018837836AA9CF069F63">
    <w:name w:val="96DF1233B2AA4018837836AA9CF069F63"/>
    <w:rsid w:val="00C67AA3"/>
    <w:rPr>
      <w:rFonts w:eastAsiaTheme="minorHAnsi"/>
    </w:rPr>
  </w:style>
  <w:style w:type="paragraph" w:customStyle="1" w:styleId="7BD5D07F99794EABAA8016EF81357875">
    <w:name w:val="7BD5D07F99794EABAA8016EF81357875"/>
    <w:rsid w:val="00C67AA3"/>
  </w:style>
  <w:style w:type="paragraph" w:customStyle="1" w:styleId="62261B4568F74BD8ACA2EC52ABF51991">
    <w:name w:val="62261B4568F74BD8ACA2EC52ABF51991"/>
    <w:rsid w:val="00C67AA3"/>
  </w:style>
  <w:style w:type="paragraph" w:customStyle="1" w:styleId="B06BC931795B4B438975CD5760F7498C">
    <w:name w:val="B06BC931795B4B438975CD5760F7498C"/>
    <w:rsid w:val="00C67AA3"/>
  </w:style>
  <w:style w:type="paragraph" w:customStyle="1" w:styleId="DAD2CCB3768E4B7491C3A0D1401854ED">
    <w:name w:val="DAD2CCB3768E4B7491C3A0D1401854ED"/>
    <w:rsid w:val="00C67AA3"/>
  </w:style>
  <w:style w:type="paragraph" w:customStyle="1" w:styleId="DC46105A308940B6A3ADDD31C3595331">
    <w:name w:val="DC46105A308940B6A3ADDD31C3595331"/>
    <w:rsid w:val="00C67AA3"/>
  </w:style>
  <w:style w:type="paragraph" w:customStyle="1" w:styleId="3BA03DFA70864817939D5DED175E877E">
    <w:name w:val="3BA03DFA70864817939D5DED175E877E"/>
    <w:rsid w:val="00C67AA3"/>
  </w:style>
  <w:style w:type="paragraph" w:customStyle="1" w:styleId="12038038520A4F92BAFDF95D05A6AA56">
    <w:name w:val="12038038520A4F92BAFDF95D05A6AA56"/>
    <w:rsid w:val="00C67AA3"/>
  </w:style>
  <w:style w:type="paragraph" w:customStyle="1" w:styleId="F46C3394C83F40DB9F4353656B312EA0">
    <w:name w:val="F46C3394C83F40DB9F4353656B312EA0"/>
    <w:rsid w:val="00C67AA3"/>
  </w:style>
  <w:style w:type="paragraph" w:customStyle="1" w:styleId="D4EF07DD65674E79AB65698FBACBABFB">
    <w:name w:val="D4EF07DD65674E79AB65698FBACBABFB"/>
    <w:rsid w:val="00C67AA3"/>
  </w:style>
  <w:style w:type="paragraph" w:customStyle="1" w:styleId="9EF336DF52B54248AF2F48AD6982F43D">
    <w:name w:val="9EF336DF52B54248AF2F48AD6982F43D"/>
    <w:rsid w:val="00C67AA3"/>
  </w:style>
  <w:style w:type="paragraph" w:customStyle="1" w:styleId="E5419D84739B429595FD5B4189F7FD1F">
    <w:name w:val="E5419D84739B429595FD5B4189F7FD1F"/>
    <w:rsid w:val="00C67AA3"/>
  </w:style>
  <w:style w:type="paragraph" w:customStyle="1" w:styleId="8864DD18FF9A4522A1C415D7CA0FDEB7">
    <w:name w:val="8864DD18FF9A4522A1C415D7CA0FDEB7"/>
    <w:rsid w:val="00C67AA3"/>
  </w:style>
  <w:style w:type="paragraph" w:customStyle="1" w:styleId="078E3EA682BF4EC289D6F68AFF7B9E04">
    <w:name w:val="078E3EA682BF4EC289D6F68AFF7B9E04"/>
    <w:rsid w:val="00C67AA3"/>
  </w:style>
  <w:style w:type="paragraph" w:customStyle="1" w:styleId="DAB7B87B59564C6486D57B16BE073A70">
    <w:name w:val="DAB7B87B59564C6486D57B16BE073A70"/>
    <w:rsid w:val="00C67AA3"/>
  </w:style>
  <w:style w:type="paragraph" w:customStyle="1" w:styleId="0ECCDA7D9BCF412FB1CB0F800420A85C">
    <w:name w:val="0ECCDA7D9BCF412FB1CB0F800420A85C"/>
    <w:rsid w:val="00C67AA3"/>
  </w:style>
  <w:style w:type="paragraph" w:customStyle="1" w:styleId="4CDE44729E144E4285D106D7C610CE68">
    <w:name w:val="4CDE44729E144E4285D106D7C610CE68"/>
    <w:rsid w:val="00C67AA3"/>
  </w:style>
  <w:style w:type="paragraph" w:customStyle="1" w:styleId="EA7EE404A75446BA8129636634667ADF">
    <w:name w:val="EA7EE404A75446BA8129636634667ADF"/>
    <w:rsid w:val="00C67AA3"/>
  </w:style>
  <w:style w:type="paragraph" w:customStyle="1" w:styleId="0879B46C0F374F2BA791A1C9B45174B6">
    <w:name w:val="0879B46C0F374F2BA791A1C9B45174B6"/>
    <w:rsid w:val="00C67AA3"/>
  </w:style>
  <w:style w:type="paragraph" w:customStyle="1" w:styleId="98303A38F5DB41DA961F16C3E9108465">
    <w:name w:val="98303A38F5DB41DA961F16C3E9108465"/>
    <w:rsid w:val="00C67AA3"/>
  </w:style>
  <w:style w:type="paragraph" w:customStyle="1" w:styleId="A21D50F3084B4B3D8022F90F3DC918AE">
    <w:name w:val="A21D50F3084B4B3D8022F90F3DC918AE"/>
    <w:rsid w:val="00C67AA3"/>
  </w:style>
  <w:style w:type="paragraph" w:customStyle="1" w:styleId="E3F8651375994113B01AC65D3789A0EB">
    <w:name w:val="E3F8651375994113B01AC65D3789A0EB"/>
    <w:rsid w:val="00C67AA3"/>
  </w:style>
  <w:style w:type="paragraph" w:customStyle="1" w:styleId="80AA465667F0447C9911B209E43BD32F">
    <w:name w:val="80AA465667F0447C9911B209E43BD32F"/>
    <w:rsid w:val="00C67AA3"/>
  </w:style>
  <w:style w:type="paragraph" w:customStyle="1" w:styleId="5599A5EFA10143A2914CE41C1DC69AFE">
    <w:name w:val="5599A5EFA10143A2914CE41C1DC69AFE"/>
    <w:rsid w:val="00C67AA3"/>
  </w:style>
  <w:style w:type="paragraph" w:customStyle="1" w:styleId="28A74941499248CFA85593ED397898AA">
    <w:name w:val="28A74941499248CFA85593ED397898AA"/>
    <w:rsid w:val="00C67AA3"/>
  </w:style>
  <w:style w:type="paragraph" w:customStyle="1" w:styleId="CC042F270210462A9E3065C681B7216F">
    <w:name w:val="CC042F270210462A9E3065C681B7216F"/>
    <w:rsid w:val="00C67AA3"/>
  </w:style>
  <w:style w:type="paragraph" w:customStyle="1" w:styleId="6F54264A80624025A109880AE165B3DD">
    <w:name w:val="6F54264A80624025A109880AE165B3DD"/>
    <w:rsid w:val="00C67AA3"/>
  </w:style>
  <w:style w:type="paragraph" w:customStyle="1" w:styleId="E4D5877F9755499399971B51C9C5ED23">
    <w:name w:val="E4D5877F9755499399971B51C9C5ED23"/>
    <w:rsid w:val="00C67AA3"/>
  </w:style>
  <w:style w:type="paragraph" w:customStyle="1" w:styleId="8C1A4DB5F08F4155996D5495061A2C19">
    <w:name w:val="8C1A4DB5F08F4155996D5495061A2C19"/>
    <w:rsid w:val="00C67AA3"/>
  </w:style>
  <w:style w:type="paragraph" w:customStyle="1" w:styleId="13D375D644BF4DDD81CE6BFAD2DAF468">
    <w:name w:val="13D375D644BF4DDD81CE6BFAD2DAF468"/>
    <w:rsid w:val="00C67AA3"/>
  </w:style>
  <w:style w:type="paragraph" w:customStyle="1" w:styleId="3FEBF0E035D143EBAFFDC8D4A3729B33">
    <w:name w:val="3FEBF0E035D143EBAFFDC8D4A3729B33"/>
    <w:rsid w:val="00C67AA3"/>
  </w:style>
  <w:style w:type="paragraph" w:customStyle="1" w:styleId="DC67F0B7649040E0B76210C40386053F">
    <w:name w:val="DC67F0B7649040E0B76210C40386053F"/>
    <w:rsid w:val="00C67AA3"/>
  </w:style>
  <w:style w:type="paragraph" w:customStyle="1" w:styleId="70C4EEA32C3147809762B7D8E32CC606">
    <w:name w:val="70C4EEA32C3147809762B7D8E32CC606"/>
    <w:rsid w:val="00C67AA3"/>
  </w:style>
  <w:style w:type="paragraph" w:customStyle="1" w:styleId="D183CEA5856E4B27A558149C5E658044">
    <w:name w:val="D183CEA5856E4B27A558149C5E658044"/>
    <w:rsid w:val="00C67AA3"/>
  </w:style>
  <w:style w:type="paragraph" w:customStyle="1" w:styleId="683168A2BF5D43A998709E5D2436CF2F">
    <w:name w:val="683168A2BF5D43A998709E5D2436CF2F"/>
    <w:rsid w:val="00C67AA3"/>
  </w:style>
  <w:style w:type="paragraph" w:customStyle="1" w:styleId="790ADC8E49C84D34B3E538F233B2A8AF">
    <w:name w:val="790ADC8E49C84D34B3E538F233B2A8AF"/>
    <w:rsid w:val="00C67AA3"/>
  </w:style>
  <w:style w:type="paragraph" w:customStyle="1" w:styleId="662CE9604AE04ECCBF0D5F285F1730E1">
    <w:name w:val="662CE9604AE04ECCBF0D5F285F1730E1"/>
    <w:rsid w:val="00C67AA3"/>
  </w:style>
  <w:style w:type="paragraph" w:customStyle="1" w:styleId="1810DD8D43FF47A581C218CC50E5BAA7">
    <w:name w:val="1810DD8D43FF47A581C218CC50E5BAA7"/>
    <w:rsid w:val="00C67AA3"/>
  </w:style>
  <w:style w:type="paragraph" w:customStyle="1" w:styleId="3A19E4BA5A2A49F0B705409176BB7728">
    <w:name w:val="3A19E4BA5A2A49F0B705409176BB7728"/>
    <w:rsid w:val="00C67AA3"/>
  </w:style>
  <w:style w:type="paragraph" w:customStyle="1" w:styleId="B8E4E911DE3643A1A2E525E0D09BDE35">
    <w:name w:val="B8E4E911DE3643A1A2E525E0D09BDE35"/>
    <w:rsid w:val="00C67AA3"/>
  </w:style>
  <w:style w:type="paragraph" w:customStyle="1" w:styleId="442E4FE607274DB994D9628E9A6A517C">
    <w:name w:val="442E4FE607274DB994D9628E9A6A517C"/>
    <w:rsid w:val="00C67AA3"/>
  </w:style>
  <w:style w:type="paragraph" w:customStyle="1" w:styleId="4F896EEB9012464699A872930CB113F1">
    <w:name w:val="4F896EEB9012464699A872930CB113F1"/>
    <w:rsid w:val="00C67AA3"/>
  </w:style>
  <w:style w:type="paragraph" w:customStyle="1" w:styleId="0B6FAD81ABF548E8AC5E8790D9ECB26A7">
    <w:name w:val="0B6FAD81ABF548E8AC5E8790D9ECB26A7"/>
    <w:rsid w:val="00C67AA3"/>
    <w:rPr>
      <w:rFonts w:eastAsiaTheme="minorHAnsi"/>
    </w:rPr>
  </w:style>
  <w:style w:type="paragraph" w:customStyle="1" w:styleId="D5E257A592514943B371EFA13ECC614E7">
    <w:name w:val="D5E257A592514943B371EFA13ECC614E7"/>
    <w:rsid w:val="00C67AA3"/>
    <w:rPr>
      <w:rFonts w:eastAsiaTheme="minorHAnsi"/>
    </w:rPr>
  </w:style>
  <w:style w:type="paragraph" w:customStyle="1" w:styleId="A4D26AFDDE164CD7A114D5F0AEEE50BF7">
    <w:name w:val="A4D26AFDDE164CD7A114D5F0AEEE50BF7"/>
    <w:rsid w:val="00C67AA3"/>
    <w:rPr>
      <w:rFonts w:eastAsiaTheme="minorHAnsi"/>
    </w:rPr>
  </w:style>
  <w:style w:type="paragraph" w:customStyle="1" w:styleId="13D375D644BF4DDD81CE6BFAD2DAF4681">
    <w:name w:val="13D375D644BF4DDD81CE6BFAD2DAF4681"/>
    <w:rsid w:val="00C67AA3"/>
    <w:rPr>
      <w:rFonts w:eastAsiaTheme="minorHAnsi"/>
    </w:rPr>
  </w:style>
  <w:style w:type="paragraph" w:customStyle="1" w:styleId="83FD2C8677894A8297181FE75A2E915D5">
    <w:name w:val="83FD2C8677894A8297181FE75A2E915D5"/>
    <w:rsid w:val="00C67AA3"/>
    <w:rPr>
      <w:rFonts w:eastAsiaTheme="minorHAnsi"/>
    </w:rPr>
  </w:style>
  <w:style w:type="paragraph" w:customStyle="1" w:styleId="3FEBF0E035D143EBAFFDC8D4A3729B331">
    <w:name w:val="3FEBF0E035D143EBAFFDC8D4A3729B331"/>
    <w:rsid w:val="00C67AA3"/>
    <w:rPr>
      <w:rFonts w:eastAsiaTheme="minorHAnsi"/>
    </w:rPr>
  </w:style>
  <w:style w:type="paragraph" w:customStyle="1" w:styleId="6F54264A80624025A109880AE165B3DD1">
    <w:name w:val="6F54264A80624025A109880AE165B3DD1"/>
    <w:rsid w:val="00C67AA3"/>
    <w:rPr>
      <w:rFonts w:eastAsiaTheme="minorHAnsi"/>
    </w:rPr>
  </w:style>
  <w:style w:type="paragraph" w:customStyle="1" w:styleId="DC67F0B7649040E0B76210C40386053F1">
    <w:name w:val="DC67F0B7649040E0B76210C40386053F1"/>
    <w:rsid w:val="00C67AA3"/>
    <w:rPr>
      <w:rFonts w:eastAsiaTheme="minorHAnsi"/>
    </w:rPr>
  </w:style>
  <w:style w:type="paragraph" w:customStyle="1" w:styleId="E4D5877F9755499399971B51C9C5ED231">
    <w:name w:val="E4D5877F9755499399971B51C9C5ED231"/>
    <w:rsid w:val="00C67AA3"/>
    <w:rPr>
      <w:rFonts w:eastAsiaTheme="minorHAnsi"/>
    </w:rPr>
  </w:style>
  <w:style w:type="paragraph" w:customStyle="1" w:styleId="0BC55089EE0D4725B62392D47A656E7C3">
    <w:name w:val="0BC55089EE0D4725B62392D47A656E7C3"/>
    <w:rsid w:val="00C67AA3"/>
    <w:rPr>
      <w:rFonts w:eastAsiaTheme="minorHAnsi"/>
    </w:rPr>
  </w:style>
  <w:style w:type="paragraph" w:customStyle="1" w:styleId="70C4EEA32C3147809762B7D8E32CC6061">
    <w:name w:val="70C4EEA32C3147809762B7D8E32CC6061"/>
    <w:rsid w:val="00C67AA3"/>
    <w:rPr>
      <w:rFonts w:eastAsiaTheme="minorHAnsi"/>
    </w:rPr>
  </w:style>
  <w:style w:type="paragraph" w:customStyle="1" w:styleId="1810DD8D43FF47A581C218CC50E5BAA71">
    <w:name w:val="1810DD8D43FF47A581C218CC50E5BAA71"/>
    <w:rsid w:val="00C67AA3"/>
    <w:rPr>
      <w:rFonts w:eastAsiaTheme="minorHAnsi"/>
    </w:rPr>
  </w:style>
  <w:style w:type="paragraph" w:customStyle="1" w:styleId="0A7592F1DF8B4B13B9A0B66795BCF5A93">
    <w:name w:val="0A7592F1DF8B4B13B9A0B66795BCF5A93"/>
    <w:rsid w:val="00C67AA3"/>
    <w:rPr>
      <w:rFonts w:eastAsiaTheme="minorHAnsi"/>
    </w:rPr>
  </w:style>
  <w:style w:type="paragraph" w:customStyle="1" w:styleId="D183CEA5856E4B27A558149C5E6580441">
    <w:name w:val="D183CEA5856E4B27A558149C5E6580441"/>
    <w:rsid w:val="00C67AA3"/>
    <w:rPr>
      <w:rFonts w:eastAsiaTheme="minorHAnsi"/>
    </w:rPr>
  </w:style>
  <w:style w:type="paragraph" w:customStyle="1" w:styleId="3A19E4BA5A2A49F0B705409176BB77281">
    <w:name w:val="3A19E4BA5A2A49F0B705409176BB77281"/>
    <w:rsid w:val="00C67AA3"/>
    <w:rPr>
      <w:rFonts w:eastAsiaTheme="minorHAnsi"/>
    </w:rPr>
  </w:style>
  <w:style w:type="paragraph" w:customStyle="1" w:styleId="1CD4F4B0DDEC4365AF3B79F54BF1AFBD3">
    <w:name w:val="1CD4F4B0DDEC4365AF3B79F54BF1AFBD3"/>
    <w:rsid w:val="00C67AA3"/>
    <w:rPr>
      <w:rFonts w:eastAsiaTheme="minorHAnsi"/>
    </w:rPr>
  </w:style>
  <w:style w:type="paragraph" w:customStyle="1" w:styleId="683168A2BF5D43A998709E5D2436CF2F1">
    <w:name w:val="683168A2BF5D43A998709E5D2436CF2F1"/>
    <w:rsid w:val="00C67AA3"/>
    <w:rPr>
      <w:rFonts w:eastAsiaTheme="minorHAnsi"/>
    </w:rPr>
  </w:style>
  <w:style w:type="paragraph" w:customStyle="1" w:styleId="B8E4E911DE3643A1A2E525E0D09BDE351">
    <w:name w:val="B8E4E911DE3643A1A2E525E0D09BDE351"/>
    <w:rsid w:val="00C67AA3"/>
    <w:rPr>
      <w:rFonts w:eastAsiaTheme="minorHAnsi"/>
    </w:rPr>
  </w:style>
  <w:style w:type="paragraph" w:customStyle="1" w:styleId="439BDB18774B40BAA8474AF761B853DA3">
    <w:name w:val="439BDB18774B40BAA8474AF761B853DA3"/>
    <w:rsid w:val="00C67AA3"/>
    <w:rPr>
      <w:rFonts w:eastAsiaTheme="minorHAnsi"/>
    </w:rPr>
  </w:style>
  <w:style w:type="paragraph" w:customStyle="1" w:styleId="790ADC8E49C84D34B3E538F233B2A8AF1">
    <w:name w:val="790ADC8E49C84D34B3E538F233B2A8AF1"/>
    <w:rsid w:val="00C67AA3"/>
    <w:rPr>
      <w:rFonts w:eastAsiaTheme="minorHAnsi"/>
    </w:rPr>
  </w:style>
  <w:style w:type="paragraph" w:customStyle="1" w:styleId="442E4FE607274DB994D9628E9A6A517C1">
    <w:name w:val="442E4FE607274DB994D9628E9A6A517C1"/>
    <w:rsid w:val="00C67AA3"/>
    <w:rPr>
      <w:rFonts w:eastAsiaTheme="minorHAnsi"/>
    </w:rPr>
  </w:style>
  <w:style w:type="paragraph" w:customStyle="1" w:styleId="DE07EFC776E047CCAE14786DE54B15CA3">
    <w:name w:val="DE07EFC776E047CCAE14786DE54B15CA3"/>
    <w:rsid w:val="00C67AA3"/>
    <w:rPr>
      <w:rFonts w:eastAsiaTheme="minorHAnsi"/>
    </w:rPr>
  </w:style>
  <w:style w:type="paragraph" w:customStyle="1" w:styleId="662CE9604AE04ECCBF0D5F285F1730E11">
    <w:name w:val="662CE9604AE04ECCBF0D5F285F1730E11"/>
    <w:rsid w:val="00C67AA3"/>
    <w:rPr>
      <w:rFonts w:eastAsiaTheme="minorHAnsi"/>
    </w:rPr>
  </w:style>
  <w:style w:type="paragraph" w:customStyle="1" w:styleId="4F896EEB9012464699A872930CB113F11">
    <w:name w:val="4F896EEB9012464699A872930CB113F11"/>
    <w:rsid w:val="00C67AA3"/>
    <w:rPr>
      <w:rFonts w:eastAsiaTheme="minorHAnsi"/>
    </w:rPr>
  </w:style>
  <w:style w:type="paragraph" w:customStyle="1" w:styleId="7BD5D07F99794EABAA8016EF813578751">
    <w:name w:val="7BD5D07F99794EABAA8016EF813578751"/>
    <w:rsid w:val="00C67AA3"/>
    <w:rPr>
      <w:rFonts w:eastAsiaTheme="minorHAnsi"/>
    </w:rPr>
  </w:style>
  <w:style w:type="paragraph" w:customStyle="1" w:styleId="62261B4568F74BD8ACA2EC52ABF519911">
    <w:name w:val="62261B4568F74BD8ACA2EC52ABF519911"/>
    <w:rsid w:val="00C67AA3"/>
    <w:rPr>
      <w:rFonts w:eastAsiaTheme="minorHAnsi"/>
    </w:rPr>
  </w:style>
  <w:style w:type="paragraph" w:customStyle="1" w:styleId="B06BC931795B4B438975CD5760F7498C1">
    <w:name w:val="B06BC931795B4B438975CD5760F7498C1"/>
    <w:rsid w:val="00C67AA3"/>
    <w:rPr>
      <w:rFonts w:eastAsiaTheme="minorHAnsi"/>
    </w:rPr>
  </w:style>
  <w:style w:type="paragraph" w:customStyle="1" w:styleId="DAD2CCB3768E4B7491C3A0D1401854ED1">
    <w:name w:val="DAD2CCB3768E4B7491C3A0D1401854ED1"/>
    <w:rsid w:val="00C67AA3"/>
    <w:rPr>
      <w:rFonts w:eastAsiaTheme="minorHAnsi"/>
    </w:rPr>
  </w:style>
  <w:style w:type="paragraph" w:customStyle="1" w:styleId="DC46105A308940B6A3ADDD31C35953311">
    <w:name w:val="DC46105A308940B6A3ADDD31C35953311"/>
    <w:rsid w:val="00C67AA3"/>
    <w:rPr>
      <w:rFonts w:eastAsiaTheme="minorHAnsi"/>
    </w:rPr>
  </w:style>
  <w:style w:type="paragraph" w:customStyle="1" w:styleId="3BA03DFA70864817939D5DED175E877E1">
    <w:name w:val="3BA03DFA70864817939D5DED175E877E1"/>
    <w:rsid w:val="00C67AA3"/>
    <w:rPr>
      <w:rFonts w:eastAsiaTheme="minorHAnsi"/>
    </w:rPr>
  </w:style>
  <w:style w:type="paragraph" w:customStyle="1" w:styleId="12038038520A4F92BAFDF95D05A6AA561">
    <w:name w:val="12038038520A4F92BAFDF95D05A6AA561"/>
    <w:rsid w:val="00C67AA3"/>
    <w:rPr>
      <w:rFonts w:eastAsiaTheme="minorHAnsi"/>
    </w:rPr>
  </w:style>
  <w:style w:type="paragraph" w:customStyle="1" w:styleId="F46C3394C83F40DB9F4353656B312EA01">
    <w:name w:val="F46C3394C83F40DB9F4353656B312EA01"/>
    <w:rsid w:val="00C67AA3"/>
    <w:rPr>
      <w:rFonts w:eastAsiaTheme="minorHAnsi"/>
    </w:rPr>
  </w:style>
  <w:style w:type="paragraph" w:customStyle="1" w:styleId="D4EF07DD65674E79AB65698FBACBABFB1">
    <w:name w:val="D4EF07DD65674E79AB65698FBACBABFB1"/>
    <w:rsid w:val="00C67AA3"/>
    <w:rPr>
      <w:rFonts w:eastAsiaTheme="minorHAnsi"/>
    </w:rPr>
  </w:style>
  <w:style w:type="paragraph" w:customStyle="1" w:styleId="9EF336DF52B54248AF2F48AD6982F43D1">
    <w:name w:val="9EF336DF52B54248AF2F48AD6982F43D1"/>
    <w:rsid w:val="00C67AA3"/>
    <w:rPr>
      <w:rFonts w:eastAsiaTheme="minorHAnsi"/>
    </w:rPr>
  </w:style>
  <w:style w:type="paragraph" w:customStyle="1" w:styleId="E5419D84739B429595FD5B4189F7FD1F1">
    <w:name w:val="E5419D84739B429595FD5B4189F7FD1F1"/>
    <w:rsid w:val="00C67AA3"/>
    <w:rPr>
      <w:rFonts w:eastAsiaTheme="minorHAnsi"/>
    </w:rPr>
  </w:style>
  <w:style w:type="paragraph" w:customStyle="1" w:styleId="8864DD18FF9A4522A1C415D7CA0FDEB71">
    <w:name w:val="8864DD18FF9A4522A1C415D7CA0FDEB71"/>
    <w:rsid w:val="00C67AA3"/>
    <w:rPr>
      <w:rFonts w:eastAsiaTheme="minorHAnsi"/>
    </w:rPr>
  </w:style>
  <w:style w:type="paragraph" w:customStyle="1" w:styleId="078E3EA682BF4EC289D6F68AFF7B9E041">
    <w:name w:val="078E3EA682BF4EC289D6F68AFF7B9E041"/>
    <w:rsid w:val="00C67AA3"/>
    <w:rPr>
      <w:rFonts w:eastAsiaTheme="minorHAnsi"/>
    </w:rPr>
  </w:style>
  <w:style w:type="paragraph" w:customStyle="1" w:styleId="DAB7B87B59564C6486D57B16BE073A701">
    <w:name w:val="DAB7B87B59564C6486D57B16BE073A701"/>
    <w:rsid w:val="00C67AA3"/>
    <w:rPr>
      <w:rFonts w:eastAsiaTheme="minorHAnsi"/>
    </w:rPr>
  </w:style>
  <w:style w:type="paragraph" w:customStyle="1" w:styleId="0ECCDA7D9BCF412FB1CB0F800420A85C1">
    <w:name w:val="0ECCDA7D9BCF412FB1CB0F800420A85C1"/>
    <w:rsid w:val="00C67AA3"/>
    <w:rPr>
      <w:rFonts w:eastAsiaTheme="minorHAnsi"/>
    </w:rPr>
  </w:style>
  <w:style w:type="paragraph" w:customStyle="1" w:styleId="4CDE44729E144E4285D106D7C610CE681">
    <w:name w:val="4CDE44729E144E4285D106D7C610CE681"/>
    <w:rsid w:val="00C67AA3"/>
    <w:rPr>
      <w:rFonts w:eastAsiaTheme="minorHAnsi"/>
    </w:rPr>
  </w:style>
  <w:style w:type="paragraph" w:customStyle="1" w:styleId="EA7EE404A75446BA8129636634667ADF1">
    <w:name w:val="EA7EE404A75446BA8129636634667ADF1"/>
    <w:rsid w:val="00C67AA3"/>
    <w:rPr>
      <w:rFonts w:eastAsiaTheme="minorHAnsi"/>
    </w:rPr>
  </w:style>
  <w:style w:type="paragraph" w:customStyle="1" w:styleId="0879B46C0F374F2BA791A1C9B45174B61">
    <w:name w:val="0879B46C0F374F2BA791A1C9B45174B61"/>
    <w:rsid w:val="00C67AA3"/>
    <w:rPr>
      <w:rFonts w:eastAsiaTheme="minorHAnsi"/>
    </w:rPr>
  </w:style>
  <w:style w:type="paragraph" w:customStyle="1" w:styleId="98303A38F5DB41DA961F16C3E91084651">
    <w:name w:val="98303A38F5DB41DA961F16C3E91084651"/>
    <w:rsid w:val="00C67AA3"/>
    <w:rPr>
      <w:rFonts w:eastAsiaTheme="minorHAnsi"/>
    </w:rPr>
  </w:style>
  <w:style w:type="paragraph" w:customStyle="1" w:styleId="A21D50F3084B4B3D8022F90F3DC918AE1">
    <w:name w:val="A21D50F3084B4B3D8022F90F3DC918AE1"/>
    <w:rsid w:val="00C67AA3"/>
    <w:rPr>
      <w:rFonts w:eastAsiaTheme="minorHAnsi"/>
    </w:rPr>
  </w:style>
  <w:style w:type="paragraph" w:customStyle="1" w:styleId="E3F8651375994113B01AC65D3789A0EB1">
    <w:name w:val="E3F8651375994113B01AC65D3789A0EB1"/>
    <w:rsid w:val="00C67AA3"/>
    <w:rPr>
      <w:rFonts w:eastAsiaTheme="minorHAnsi"/>
    </w:rPr>
  </w:style>
  <w:style w:type="paragraph" w:customStyle="1" w:styleId="80AA465667F0447C9911B209E43BD32F1">
    <w:name w:val="80AA465667F0447C9911B209E43BD32F1"/>
    <w:rsid w:val="00C67AA3"/>
    <w:rPr>
      <w:rFonts w:eastAsiaTheme="minorHAnsi"/>
    </w:rPr>
  </w:style>
  <w:style w:type="paragraph" w:customStyle="1" w:styleId="5599A5EFA10143A2914CE41C1DC69AFE1">
    <w:name w:val="5599A5EFA10143A2914CE41C1DC69AFE1"/>
    <w:rsid w:val="00C67AA3"/>
    <w:rPr>
      <w:rFonts w:eastAsiaTheme="minorHAnsi"/>
    </w:rPr>
  </w:style>
  <w:style w:type="paragraph" w:customStyle="1" w:styleId="28A74941499248CFA85593ED397898AA1">
    <w:name w:val="28A74941499248CFA85593ED397898AA1"/>
    <w:rsid w:val="00C67AA3"/>
    <w:rPr>
      <w:rFonts w:eastAsiaTheme="minorHAnsi"/>
    </w:rPr>
  </w:style>
  <w:style w:type="paragraph" w:customStyle="1" w:styleId="8C1A4DB5F08F4155996D5495061A2C191">
    <w:name w:val="8C1A4DB5F08F4155996D5495061A2C191"/>
    <w:rsid w:val="00C67AA3"/>
    <w:rPr>
      <w:rFonts w:eastAsiaTheme="minorHAnsi"/>
    </w:rPr>
  </w:style>
  <w:style w:type="paragraph" w:customStyle="1" w:styleId="CC042F270210462A9E3065C681B7216F1">
    <w:name w:val="CC042F270210462A9E3065C681B7216F1"/>
    <w:rsid w:val="00C67AA3"/>
    <w:rPr>
      <w:rFonts w:eastAsiaTheme="minorHAnsi"/>
    </w:rPr>
  </w:style>
  <w:style w:type="paragraph" w:customStyle="1" w:styleId="407718DB5FFA44C7B9F22344E8D0A735">
    <w:name w:val="407718DB5FFA44C7B9F22344E8D0A735"/>
    <w:rsid w:val="00C67AA3"/>
  </w:style>
  <w:style w:type="paragraph" w:customStyle="1" w:styleId="92D0B080C6FE4B029532B7412EF01ADE">
    <w:name w:val="92D0B080C6FE4B029532B7412EF01ADE"/>
    <w:rsid w:val="00C67AA3"/>
  </w:style>
  <w:style w:type="paragraph" w:customStyle="1" w:styleId="8ED6C2EC92654B058AB69DB332CD1B58">
    <w:name w:val="8ED6C2EC92654B058AB69DB332CD1B58"/>
    <w:rsid w:val="00C67AA3"/>
  </w:style>
  <w:style w:type="paragraph" w:customStyle="1" w:styleId="909608C43DA34F31B48C5DDB72521029">
    <w:name w:val="909608C43DA34F31B48C5DDB72521029"/>
    <w:rsid w:val="00C67AA3"/>
  </w:style>
  <w:style w:type="paragraph" w:customStyle="1" w:styleId="4FCC0B9C822A43AEBD6F6E9E117A4742">
    <w:name w:val="4FCC0B9C822A43AEBD6F6E9E117A4742"/>
    <w:rsid w:val="00C67AA3"/>
  </w:style>
  <w:style w:type="paragraph" w:customStyle="1" w:styleId="C8C34BE197D64ADAB171F8E6D06FB4C1">
    <w:name w:val="C8C34BE197D64ADAB171F8E6D06FB4C1"/>
    <w:rsid w:val="00C67AA3"/>
  </w:style>
  <w:style w:type="paragraph" w:customStyle="1" w:styleId="C354907C24D9410DBFCC4602D2E8CF94">
    <w:name w:val="C354907C24D9410DBFCC4602D2E8CF94"/>
    <w:rsid w:val="00C67AA3"/>
  </w:style>
  <w:style w:type="paragraph" w:customStyle="1" w:styleId="9AC26856CBE14C57B67CAA610B9B68A6">
    <w:name w:val="9AC26856CBE14C57B67CAA610B9B68A6"/>
    <w:rsid w:val="00C67AA3"/>
  </w:style>
  <w:style w:type="paragraph" w:customStyle="1" w:styleId="E1B095CAA24B4109881BE001B8377B9E">
    <w:name w:val="E1B095CAA24B4109881BE001B8377B9E"/>
    <w:rsid w:val="00C67AA3"/>
  </w:style>
  <w:style w:type="paragraph" w:customStyle="1" w:styleId="E52098A6B283467B9EE0F798597B24E6">
    <w:name w:val="E52098A6B283467B9EE0F798597B24E6"/>
    <w:rsid w:val="00C67AA3"/>
  </w:style>
  <w:style w:type="paragraph" w:customStyle="1" w:styleId="526B44409ABD40B29628E94C8189E2DA">
    <w:name w:val="526B44409ABD40B29628E94C8189E2DA"/>
    <w:rsid w:val="00C67AA3"/>
  </w:style>
  <w:style w:type="paragraph" w:customStyle="1" w:styleId="17682A906F294F5DB6081BA8B335D7DC">
    <w:name w:val="17682A906F294F5DB6081BA8B335D7DC"/>
    <w:rsid w:val="00C67AA3"/>
  </w:style>
  <w:style w:type="paragraph" w:customStyle="1" w:styleId="2C62245A0C0043579B680B473CEA0358">
    <w:name w:val="2C62245A0C0043579B680B473CEA0358"/>
    <w:rsid w:val="00C67AA3"/>
  </w:style>
  <w:style w:type="paragraph" w:customStyle="1" w:styleId="D98538794B2B4AB7A532B641A27F3496">
    <w:name w:val="D98538794B2B4AB7A532B641A27F3496"/>
    <w:rsid w:val="00C67AA3"/>
  </w:style>
  <w:style w:type="paragraph" w:customStyle="1" w:styleId="EB95AD4152484F03B77121802BEBEB6B">
    <w:name w:val="EB95AD4152484F03B77121802BEBEB6B"/>
    <w:rsid w:val="00C67AA3"/>
  </w:style>
  <w:style w:type="paragraph" w:customStyle="1" w:styleId="0B6FAD81ABF548E8AC5E8790D9ECB26A8">
    <w:name w:val="0B6FAD81ABF548E8AC5E8790D9ECB26A8"/>
    <w:rsid w:val="00932A5F"/>
    <w:rPr>
      <w:rFonts w:eastAsiaTheme="minorHAnsi"/>
    </w:rPr>
  </w:style>
  <w:style w:type="paragraph" w:customStyle="1" w:styleId="D5E257A592514943B371EFA13ECC614E8">
    <w:name w:val="D5E257A592514943B371EFA13ECC614E8"/>
    <w:rsid w:val="00932A5F"/>
    <w:rPr>
      <w:rFonts w:eastAsiaTheme="minorHAnsi"/>
    </w:rPr>
  </w:style>
  <w:style w:type="paragraph" w:customStyle="1" w:styleId="A4D26AFDDE164CD7A114D5F0AEEE50BF8">
    <w:name w:val="A4D26AFDDE164CD7A114D5F0AEEE50BF8"/>
    <w:rsid w:val="00932A5F"/>
    <w:rPr>
      <w:rFonts w:eastAsiaTheme="minorHAnsi"/>
    </w:rPr>
  </w:style>
  <w:style w:type="paragraph" w:customStyle="1" w:styleId="13D375D644BF4DDD81CE6BFAD2DAF4682">
    <w:name w:val="13D375D644BF4DDD81CE6BFAD2DAF4682"/>
    <w:rsid w:val="00932A5F"/>
    <w:rPr>
      <w:rFonts w:eastAsiaTheme="minorHAnsi"/>
    </w:rPr>
  </w:style>
  <w:style w:type="paragraph" w:customStyle="1" w:styleId="83FD2C8677894A8297181FE75A2E915D6">
    <w:name w:val="83FD2C8677894A8297181FE75A2E915D6"/>
    <w:rsid w:val="00932A5F"/>
    <w:rPr>
      <w:rFonts w:eastAsiaTheme="minorHAnsi"/>
    </w:rPr>
  </w:style>
  <w:style w:type="paragraph" w:customStyle="1" w:styleId="3FEBF0E035D143EBAFFDC8D4A3729B332">
    <w:name w:val="3FEBF0E035D143EBAFFDC8D4A3729B332"/>
    <w:rsid w:val="00932A5F"/>
    <w:rPr>
      <w:rFonts w:eastAsiaTheme="minorHAnsi"/>
    </w:rPr>
  </w:style>
  <w:style w:type="paragraph" w:customStyle="1" w:styleId="6F54264A80624025A109880AE165B3DD2">
    <w:name w:val="6F54264A80624025A109880AE165B3DD2"/>
    <w:rsid w:val="00932A5F"/>
    <w:rPr>
      <w:rFonts w:eastAsiaTheme="minorHAnsi"/>
    </w:rPr>
  </w:style>
  <w:style w:type="paragraph" w:customStyle="1" w:styleId="DC67F0B7649040E0B76210C40386053F2">
    <w:name w:val="DC67F0B7649040E0B76210C40386053F2"/>
    <w:rsid w:val="00932A5F"/>
    <w:rPr>
      <w:rFonts w:eastAsiaTheme="minorHAnsi"/>
    </w:rPr>
  </w:style>
  <w:style w:type="paragraph" w:customStyle="1" w:styleId="E4D5877F9755499399971B51C9C5ED232">
    <w:name w:val="E4D5877F9755499399971B51C9C5ED232"/>
    <w:rsid w:val="00932A5F"/>
    <w:rPr>
      <w:rFonts w:eastAsiaTheme="minorHAnsi"/>
    </w:rPr>
  </w:style>
  <w:style w:type="paragraph" w:customStyle="1" w:styleId="DC90A89A6A51433A887552C515877469">
    <w:name w:val="DC90A89A6A51433A887552C515877469"/>
    <w:rsid w:val="00932A5F"/>
    <w:rPr>
      <w:rFonts w:eastAsiaTheme="minorHAnsi"/>
    </w:rPr>
  </w:style>
  <w:style w:type="paragraph" w:customStyle="1" w:styleId="0BC55089EE0D4725B62392D47A656E7C4">
    <w:name w:val="0BC55089EE0D4725B62392D47A656E7C4"/>
    <w:rsid w:val="00932A5F"/>
    <w:rPr>
      <w:rFonts w:eastAsiaTheme="minorHAnsi"/>
    </w:rPr>
  </w:style>
  <w:style w:type="paragraph" w:customStyle="1" w:styleId="70C4EEA32C3147809762B7D8E32CC6062">
    <w:name w:val="70C4EEA32C3147809762B7D8E32CC6062"/>
    <w:rsid w:val="00932A5F"/>
    <w:rPr>
      <w:rFonts w:eastAsiaTheme="minorHAnsi"/>
    </w:rPr>
  </w:style>
  <w:style w:type="paragraph" w:customStyle="1" w:styleId="1810DD8D43FF47A581C218CC50E5BAA72">
    <w:name w:val="1810DD8D43FF47A581C218CC50E5BAA72"/>
    <w:rsid w:val="00932A5F"/>
    <w:rPr>
      <w:rFonts w:eastAsiaTheme="minorHAnsi"/>
    </w:rPr>
  </w:style>
  <w:style w:type="paragraph" w:customStyle="1" w:styleId="0A7592F1DF8B4B13B9A0B66795BCF5A94">
    <w:name w:val="0A7592F1DF8B4B13B9A0B66795BCF5A94"/>
    <w:rsid w:val="00932A5F"/>
    <w:rPr>
      <w:rFonts w:eastAsiaTheme="minorHAnsi"/>
    </w:rPr>
  </w:style>
  <w:style w:type="paragraph" w:customStyle="1" w:styleId="D183CEA5856E4B27A558149C5E6580442">
    <w:name w:val="D183CEA5856E4B27A558149C5E6580442"/>
    <w:rsid w:val="00932A5F"/>
    <w:rPr>
      <w:rFonts w:eastAsiaTheme="minorHAnsi"/>
    </w:rPr>
  </w:style>
  <w:style w:type="paragraph" w:customStyle="1" w:styleId="3A19E4BA5A2A49F0B705409176BB77282">
    <w:name w:val="3A19E4BA5A2A49F0B705409176BB77282"/>
    <w:rsid w:val="00932A5F"/>
    <w:rPr>
      <w:rFonts w:eastAsiaTheme="minorHAnsi"/>
    </w:rPr>
  </w:style>
  <w:style w:type="paragraph" w:customStyle="1" w:styleId="1CD4F4B0DDEC4365AF3B79F54BF1AFBD4">
    <w:name w:val="1CD4F4B0DDEC4365AF3B79F54BF1AFBD4"/>
    <w:rsid w:val="00932A5F"/>
    <w:rPr>
      <w:rFonts w:eastAsiaTheme="minorHAnsi"/>
    </w:rPr>
  </w:style>
  <w:style w:type="paragraph" w:customStyle="1" w:styleId="683168A2BF5D43A998709E5D2436CF2F2">
    <w:name w:val="683168A2BF5D43A998709E5D2436CF2F2"/>
    <w:rsid w:val="00932A5F"/>
    <w:rPr>
      <w:rFonts w:eastAsiaTheme="minorHAnsi"/>
    </w:rPr>
  </w:style>
  <w:style w:type="paragraph" w:customStyle="1" w:styleId="B8E4E911DE3643A1A2E525E0D09BDE352">
    <w:name w:val="B8E4E911DE3643A1A2E525E0D09BDE352"/>
    <w:rsid w:val="00932A5F"/>
    <w:rPr>
      <w:rFonts w:eastAsiaTheme="minorHAnsi"/>
    </w:rPr>
  </w:style>
  <w:style w:type="paragraph" w:customStyle="1" w:styleId="439BDB18774B40BAA8474AF761B853DA4">
    <w:name w:val="439BDB18774B40BAA8474AF761B853DA4"/>
    <w:rsid w:val="00932A5F"/>
    <w:rPr>
      <w:rFonts w:eastAsiaTheme="minorHAnsi"/>
    </w:rPr>
  </w:style>
  <w:style w:type="paragraph" w:customStyle="1" w:styleId="790ADC8E49C84D34B3E538F233B2A8AF2">
    <w:name w:val="790ADC8E49C84D34B3E538F233B2A8AF2"/>
    <w:rsid w:val="00932A5F"/>
    <w:rPr>
      <w:rFonts w:eastAsiaTheme="minorHAnsi"/>
    </w:rPr>
  </w:style>
  <w:style w:type="paragraph" w:customStyle="1" w:styleId="442E4FE607274DB994D9628E9A6A517C2">
    <w:name w:val="442E4FE607274DB994D9628E9A6A517C2"/>
    <w:rsid w:val="00932A5F"/>
    <w:rPr>
      <w:rFonts w:eastAsiaTheme="minorHAnsi"/>
    </w:rPr>
  </w:style>
  <w:style w:type="paragraph" w:customStyle="1" w:styleId="DE07EFC776E047CCAE14786DE54B15CA4">
    <w:name w:val="DE07EFC776E047CCAE14786DE54B15CA4"/>
    <w:rsid w:val="00932A5F"/>
    <w:rPr>
      <w:rFonts w:eastAsiaTheme="minorHAnsi"/>
    </w:rPr>
  </w:style>
  <w:style w:type="paragraph" w:customStyle="1" w:styleId="662CE9604AE04ECCBF0D5F285F1730E12">
    <w:name w:val="662CE9604AE04ECCBF0D5F285F1730E12"/>
    <w:rsid w:val="00932A5F"/>
    <w:rPr>
      <w:rFonts w:eastAsiaTheme="minorHAnsi"/>
    </w:rPr>
  </w:style>
  <w:style w:type="paragraph" w:customStyle="1" w:styleId="4F896EEB9012464699A872930CB113F12">
    <w:name w:val="4F896EEB9012464699A872930CB113F12"/>
    <w:rsid w:val="00932A5F"/>
    <w:rPr>
      <w:rFonts w:eastAsiaTheme="minorHAnsi"/>
    </w:rPr>
  </w:style>
  <w:style w:type="paragraph" w:customStyle="1" w:styleId="7BD5D07F99794EABAA8016EF813578752">
    <w:name w:val="7BD5D07F99794EABAA8016EF813578752"/>
    <w:rsid w:val="00932A5F"/>
    <w:rPr>
      <w:rFonts w:eastAsiaTheme="minorHAnsi"/>
    </w:rPr>
  </w:style>
  <w:style w:type="paragraph" w:customStyle="1" w:styleId="62261B4568F74BD8ACA2EC52ABF519912">
    <w:name w:val="62261B4568F74BD8ACA2EC52ABF519912"/>
    <w:rsid w:val="00932A5F"/>
    <w:rPr>
      <w:rFonts w:eastAsiaTheme="minorHAnsi"/>
    </w:rPr>
  </w:style>
  <w:style w:type="paragraph" w:customStyle="1" w:styleId="B06BC931795B4B438975CD5760F7498C2">
    <w:name w:val="B06BC931795B4B438975CD5760F7498C2"/>
    <w:rsid w:val="00932A5F"/>
    <w:rPr>
      <w:rFonts w:eastAsiaTheme="minorHAnsi"/>
    </w:rPr>
  </w:style>
  <w:style w:type="paragraph" w:customStyle="1" w:styleId="407718DB5FFA44C7B9F22344E8D0A7351">
    <w:name w:val="407718DB5FFA44C7B9F22344E8D0A7351"/>
    <w:rsid w:val="00932A5F"/>
    <w:rPr>
      <w:rFonts w:eastAsiaTheme="minorHAnsi"/>
    </w:rPr>
  </w:style>
  <w:style w:type="paragraph" w:customStyle="1" w:styleId="DC46105A308940B6A3ADDD31C35953312">
    <w:name w:val="DC46105A308940B6A3ADDD31C35953312"/>
    <w:rsid w:val="00932A5F"/>
    <w:rPr>
      <w:rFonts w:eastAsiaTheme="minorHAnsi"/>
    </w:rPr>
  </w:style>
  <w:style w:type="paragraph" w:customStyle="1" w:styleId="92D0B080C6FE4B029532B7412EF01ADE1">
    <w:name w:val="92D0B080C6FE4B029532B7412EF01ADE1"/>
    <w:rsid w:val="00932A5F"/>
    <w:rPr>
      <w:rFonts w:eastAsiaTheme="minorHAnsi"/>
    </w:rPr>
  </w:style>
  <w:style w:type="paragraph" w:customStyle="1" w:styleId="12038038520A4F92BAFDF95D05A6AA562">
    <w:name w:val="12038038520A4F92BAFDF95D05A6AA562"/>
    <w:rsid w:val="00932A5F"/>
    <w:rPr>
      <w:rFonts w:eastAsiaTheme="minorHAnsi"/>
    </w:rPr>
  </w:style>
  <w:style w:type="paragraph" w:customStyle="1" w:styleId="8ED6C2EC92654B058AB69DB332CD1B581">
    <w:name w:val="8ED6C2EC92654B058AB69DB332CD1B581"/>
    <w:rsid w:val="00932A5F"/>
    <w:rPr>
      <w:rFonts w:eastAsiaTheme="minorHAnsi"/>
    </w:rPr>
  </w:style>
  <w:style w:type="paragraph" w:customStyle="1" w:styleId="D4EF07DD65674E79AB65698FBACBABFB2">
    <w:name w:val="D4EF07DD65674E79AB65698FBACBABFB2"/>
    <w:rsid w:val="00932A5F"/>
    <w:rPr>
      <w:rFonts w:eastAsiaTheme="minorHAnsi"/>
    </w:rPr>
  </w:style>
  <w:style w:type="paragraph" w:customStyle="1" w:styleId="9EF336DF52B54248AF2F48AD6982F43D2">
    <w:name w:val="9EF336DF52B54248AF2F48AD6982F43D2"/>
    <w:rsid w:val="00932A5F"/>
    <w:rPr>
      <w:rFonts w:eastAsiaTheme="minorHAnsi"/>
    </w:rPr>
  </w:style>
  <w:style w:type="paragraph" w:customStyle="1" w:styleId="909608C43DA34F31B48C5DDB725210291">
    <w:name w:val="909608C43DA34F31B48C5DDB725210291"/>
    <w:rsid w:val="00932A5F"/>
    <w:rPr>
      <w:rFonts w:eastAsiaTheme="minorHAnsi"/>
    </w:rPr>
  </w:style>
  <w:style w:type="paragraph" w:customStyle="1" w:styleId="E1B095CAA24B4109881BE001B8377B9E1">
    <w:name w:val="E1B095CAA24B4109881BE001B8377B9E1"/>
    <w:rsid w:val="00932A5F"/>
    <w:rPr>
      <w:rFonts w:eastAsiaTheme="minorHAnsi"/>
    </w:rPr>
  </w:style>
  <w:style w:type="paragraph" w:customStyle="1" w:styleId="078E3EA682BF4EC289D6F68AFF7B9E042">
    <w:name w:val="078E3EA682BF4EC289D6F68AFF7B9E042"/>
    <w:rsid w:val="00932A5F"/>
    <w:rPr>
      <w:rFonts w:eastAsiaTheme="minorHAnsi"/>
    </w:rPr>
  </w:style>
  <w:style w:type="paragraph" w:customStyle="1" w:styleId="4FCC0B9C822A43AEBD6F6E9E117A47421">
    <w:name w:val="4FCC0B9C822A43AEBD6F6E9E117A47421"/>
    <w:rsid w:val="00932A5F"/>
    <w:rPr>
      <w:rFonts w:eastAsiaTheme="minorHAnsi"/>
    </w:rPr>
  </w:style>
  <w:style w:type="paragraph" w:customStyle="1" w:styleId="E52098A6B283467B9EE0F798597B24E61">
    <w:name w:val="E52098A6B283467B9EE0F798597B24E61"/>
    <w:rsid w:val="00932A5F"/>
    <w:rPr>
      <w:rFonts w:eastAsiaTheme="minorHAnsi"/>
    </w:rPr>
  </w:style>
  <w:style w:type="paragraph" w:customStyle="1" w:styleId="4CDE44729E144E4285D106D7C610CE682">
    <w:name w:val="4CDE44729E144E4285D106D7C610CE682"/>
    <w:rsid w:val="00932A5F"/>
    <w:rPr>
      <w:rFonts w:eastAsiaTheme="minorHAnsi"/>
    </w:rPr>
  </w:style>
  <w:style w:type="paragraph" w:customStyle="1" w:styleId="C8C34BE197D64ADAB171F8E6D06FB4C11">
    <w:name w:val="C8C34BE197D64ADAB171F8E6D06FB4C11"/>
    <w:rsid w:val="00932A5F"/>
    <w:rPr>
      <w:rFonts w:eastAsiaTheme="minorHAnsi"/>
    </w:rPr>
  </w:style>
  <w:style w:type="paragraph" w:customStyle="1" w:styleId="526B44409ABD40B29628E94C8189E2DA1">
    <w:name w:val="526B44409ABD40B29628E94C8189E2DA1"/>
    <w:rsid w:val="00932A5F"/>
    <w:rPr>
      <w:rFonts w:eastAsiaTheme="minorHAnsi"/>
    </w:rPr>
  </w:style>
  <w:style w:type="paragraph" w:customStyle="1" w:styleId="98303A38F5DB41DA961F16C3E91084652">
    <w:name w:val="98303A38F5DB41DA961F16C3E91084652"/>
    <w:rsid w:val="00932A5F"/>
    <w:rPr>
      <w:rFonts w:eastAsiaTheme="minorHAnsi"/>
    </w:rPr>
  </w:style>
  <w:style w:type="paragraph" w:customStyle="1" w:styleId="C354907C24D9410DBFCC4602D2E8CF941">
    <w:name w:val="C354907C24D9410DBFCC4602D2E8CF941"/>
    <w:rsid w:val="00932A5F"/>
    <w:rPr>
      <w:rFonts w:eastAsiaTheme="minorHAnsi"/>
    </w:rPr>
  </w:style>
  <w:style w:type="paragraph" w:customStyle="1" w:styleId="2C62245A0C0043579B680B473CEA03581">
    <w:name w:val="2C62245A0C0043579B680B473CEA03581"/>
    <w:rsid w:val="00932A5F"/>
    <w:rPr>
      <w:rFonts w:eastAsiaTheme="minorHAnsi"/>
    </w:rPr>
  </w:style>
  <w:style w:type="paragraph" w:customStyle="1" w:styleId="80AA465667F0447C9911B209E43BD32F2">
    <w:name w:val="80AA465667F0447C9911B209E43BD32F2"/>
    <w:rsid w:val="00932A5F"/>
    <w:rPr>
      <w:rFonts w:eastAsiaTheme="minorHAnsi"/>
    </w:rPr>
  </w:style>
  <w:style w:type="paragraph" w:customStyle="1" w:styleId="9AC26856CBE14C57B67CAA610B9B68A61">
    <w:name w:val="9AC26856CBE14C57B67CAA610B9B68A61"/>
    <w:rsid w:val="00932A5F"/>
    <w:rPr>
      <w:rFonts w:eastAsiaTheme="minorHAnsi"/>
    </w:rPr>
  </w:style>
  <w:style w:type="paragraph" w:customStyle="1" w:styleId="D98538794B2B4AB7A532B641A27F34961">
    <w:name w:val="D98538794B2B4AB7A532B641A27F34961"/>
    <w:rsid w:val="00932A5F"/>
    <w:rPr>
      <w:rFonts w:eastAsiaTheme="minorHAnsi"/>
    </w:rPr>
  </w:style>
  <w:style w:type="paragraph" w:customStyle="1" w:styleId="0B6FAD81ABF548E8AC5E8790D9ECB26A9">
    <w:name w:val="0B6FAD81ABF548E8AC5E8790D9ECB26A9"/>
    <w:rsid w:val="00932A5F"/>
    <w:rPr>
      <w:rFonts w:eastAsiaTheme="minorHAnsi"/>
    </w:rPr>
  </w:style>
  <w:style w:type="paragraph" w:customStyle="1" w:styleId="D5E257A592514943B371EFA13ECC614E9">
    <w:name w:val="D5E257A592514943B371EFA13ECC614E9"/>
    <w:rsid w:val="00932A5F"/>
    <w:rPr>
      <w:rFonts w:eastAsiaTheme="minorHAnsi"/>
    </w:rPr>
  </w:style>
  <w:style w:type="paragraph" w:customStyle="1" w:styleId="A4D26AFDDE164CD7A114D5F0AEEE50BF9">
    <w:name w:val="A4D26AFDDE164CD7A114D5F0AEEE50BF9"/>
    <w:rsid w:val="00932A5F"/>
    <w:rPr>
      <w:rFonts w:eastAsiaTheme="minorHAnsi"/>
    </w:rPr>
  </w:style>
  <w:style w:type="paragraph" w:customStyle="1" w:styleId="13D375D644BF4DDD81CE6BFAD2DAF4683">
    <w:name w:val="13D375D644BF4DDD81CE6BFAD2DAF4683"/>
    <w:rsid w:val="00932A5F"/>
    <w:rPr>
      <w:rFonts w:eastAsiaTheme="minorHAnsi"/>
    </w:rPr>
  </w:style>
  <w:style w:type="paragraph" w:customStyle="1" w:styleId="83FD2C8677894A8297181FE75A2E915D7">
    <w:name w:val="83FD2C8677894A8297181FE75A2E915D7"/>
    <w:rsid w:val="00932A5F"/>
    <w:rPr>
      <w:rFonts w:eastAsiaTheme="minorHAnsi"/>
    </w:rPr>
  </w:style>
  <w:style w:type="paragraph" w:customStyle="1" w:styleId="3FEBF0E035D143EBAFFDC8D4A3729B333">
    <w:name w:val="3FEBF0E035D143EBAFFDC8D4A3729B333"/>
    <w:rsid w:val="00932A5F"/>
    <w:rPr>
      <w:rFonts w:eastAsiaTheme="minorHAnsi"/>
    </w:rPr>
  </w:style>
  <w:style w:type="paragraph" w:customStyle="1" w:styleId="6F54264A80624025A109880AE165B3DD3">
    <w:name w:val="6F54264A80624025A109880AE165B3DD3"/>
    <w:rsid w:val="00932A5F"/>
    <w:rPr>
      <w:rFonts w:eastAsiaTheme="minorHAnsi"/>
    </w:rPr>
  </w:style>
  <w:style w:type="paragraph" w:customStyle="1" w:styleId="DC67F0B7649040E0B76210C40386053F3">
    <w:name w:val="DC67F0B7649040E0B76210C40386053F3"/>
    <w:rsid w:val="00932A5F"/>
    <w:rPr>
      <w:rFonts w:eastAsiaTheme="minorHAnsi"/>
    </w:rPr>
  </w:style>
  <w:style w:type="paragraph" w:customStyle="1" w:styleId="E4D5877F9755499399971B51C9C5ED233">
    <w:name w:val="E4D5877F9755499399971B51C9C5ED233"/>
    <w:rsid w:val="00932A5F"/>
    <w:rPr>
      <w:rFonts w:eastAsiaTheme="minorHAnsi"/>
    </w:rPr>
  </w:style>
  <w:style w:type="paragraph" w:customStyle="1" w:styleId="EAE0DC88319C4946949DE314A17FC0E9">
    <w:name w:val="EAE0DC88319C4946949DE314A17FC0E9"/>
    <w:rsid w:val="00932A5F"/>
    <w:rPr>
      <w:rFonts w:eastAsiaTheme="minorHAnsi"/>
    </w:rPr>
  </w:style>
  <w:style w:type="paragraph" w:customStyle="1" w:styleId="0BC55089EE0D4725B62392D47A656E7C5">
    <w:name w:val="0BC55089EE0D4725B62392D47A656E7C5"/>
    <w:rsid w:val="00932A5F"/>
    <w:rPr>
      <w:rFonts w:eastAsiaTheme="minorHAnsi"/>
    </w:rPr>
  </w:style>
  <w:style w:type="paragraph" w:customStyle="1" w:styleId="70C4EEA32C3147809762B7D8E32CC6063">
    <w:name w:val="70C4EEA32C3147809762B7D8E32CC6063"/>
    <w:rsid w:val="00932A5F"/>
    <w:rPr>
      <w:rFonts w:eastAsiaTheme="minorHAnsi"/>
    </w:rPr>
  </w:style>
  <w:style w:type="paragraph" w:customStyle="1" w:styleId="1810DD8D43FF47A581C218CC50E5BAA73">
    <w:name w:val="1810DD8D43FF47A581C218CC50E5BAA73"/>
    <w:rsid w:val="00932A5F"/>
    <w:rPr>
      <w:rFonts w:eastAsiaTheme="minorHAnsi"/>
    </w:rPr>
  </w:style>
  <w:style w:type="paragraph" w:customStyle="1" w:styleId="0A7592F1DF8B4B13B9A0B66795BCF5A95">
    <w:name w:val="0A7592F1DF8B4B13B9A0B66795BCF5A95"/>
    <w:rsid w:val="00932A5F"/>
    <w:rPr>
      <w:rFonts w:eastAsiaTheme="minorHAnsi"/>
    </w:rPr>
  </w:style>
  <w:style w:type="paragraph" w:customStyle="1" w:styleId="D183CEA5856E4B27A558149C5E6580443">
    <w:name w:val="D183CEA5856E4B27A558149C5E6580443"/>
    <w:rsid w:val="00932A5F"/>
    <w:rPr>
      <w:rFonts w:eastAsiaTheme="minorHAnsi"/>
    </w:rPr>
  </w:style>
  <w:style w:type="paragraph" w:customStyle="1" w:styleId="3A19E4BA5A2A49F0B705409176BB77283">
    <w:name w:val="3A19E4BA5A2A49F0B705409176BB77283"/>
    <w:rsid w:val="00932A5F"/>
    <w:rPr>
      <w:rFonts w:eastAsiaTheme="minorHAnsi"/>
    </w:rPr>
  </w:style>
  <w:style w:type="paragraph" w:customStyle="1" w:styleId="1CD4F4B0DDEC4365AF3B79F54BF1AFBD5">
    <w:name w:val="1CD4F4B0DDEC4365AF3B79F54BF1AFBD5"/>
    <w:rsid w:val="00932A5F"/>
    <w:rPr>
      <w:rFonts w:eastAsiaTheme="minorHAnsi"/>
    </w:rPr>
  </w:style>
  <w:style w:type="paragraph" w:customStyle="1" w:styleId="683168A2BF5D43A998709E5D2436CF2F3">
    <w:name w:val="683168A2BF5D43A998709E5D2436CF2F3"/>
    <w:rsid w:val="00932A5F"/>
    <w:rPr>
      <w:rFonts w:eastAsiaTheme="minorHAnsi"/>
    </w:rPr>
  </w:style>
  <w:style w:type="paragraph" w:customStyle="1" w:styleId="B8E4E911DE3643A1A2E525E0D09BDE353">
    <w:name w:val="B8E4E911DE3643A1A2E525E0D09BDE353"/>
    <w:rsid w:val="00932A5F"/>
    <w:rPr>
      <w:rFonts w:eastAsiaTheme="minorHAnsi"/>
    </w:rPr>
  </w:style>
  <w:style w:type="paragraph" w:customStyle="1" w:styleId="439BDB18774B40BAA8474AF761B853DA5">
    <w:name w:val="439BDB18774B40BAA8474AF761B853DA5"/>
    <w:rsid w:val="00932A5F"/>
    <w:rPr>
      <w:rFonts w:eastAsiaTheme="minorHAnsi"/>
    </w:rPr>
  </w:style>
  <w:style w:type="paragraph" w:customStyle="1" w:styleId="790ADC8E49C84D34B3E538F233B2A8AF3">
    <w:name w:val="790ADC8E49C84D34B3E538F233B2A8AF3"/>
    <w:rsid w:val="00932A5F"/>
    <w:rPr>
      <w:rFonts w:eastAsiaTheme="minorHAnsi"/>
    </w:rPr>
  </w:style>
  <w:style w:type="paragraph" w:customStyle="1" w:styleId="442E4FE607274DB994D9628E9A6A517C3">
    <w:name w:val="442E4FE607274DB994D9628E9A6A517C3"/>
    <w:rsid w:val="00932A5F"/>
    <w:rPr>
      <w:rFonts w:eastAsiaTheme="minorHAnsi"/>
    </w:rPr>
  </w:style>
  <w:style w:type="paragraph" w:customStyle="1" w:styleId="DE07EFC776E047CCAE14786DE54B15CA5">
    <w:name w:val="DE07EFC776E047CCAE14786DE54B15CA5"/>
    <w:rsid w:val="00932A5F"/>
    <w:rPr>
      <w:rFonts w:eastAsiaTheme="minorHAnsi"/>
    </w:rPr>
  </w:style>
  <w:style w:type="paragraph" w:customStyle="1" w:styleId="662CE9604AE04ECCBF0D5F285F1730E13">
    <w:name w:val="662CE9604AE04ECCBF0D5F285F1730E13"/>
    <w:rsid w:val="00932A5F"/>
    <w:rPr>
      <w:rFonts w:eastAsiaTheme="minorHAnsi"/>
    </w:rPr>
  </w:style>
  <w:style w:type="paragraph" w:customStyle="1" w:styleId="4F896EEB9012464699A872930CB113F13">
    <w:name w:val="4F896EEB9012464699A872930CB113F13"/>
    <w:rsid w:val="00932A5F"/>
    <w:rPr>
      <w:rFonts w:eastAsiaTheme="minorHAnsi"/>
    </w:rPr>
  </w:style>
  <w:style w:type="paragraph" w:customStyle="1" w:styleId="7BD5D07F99794EABAA8016EF813578753">
    <w:name w:val="7BD5D07F99794EABAA8016EF813578753"/>
    <w:rsid w:val="00932A5F"/>
    <w:rPr>
      <w:rFonts w:eastAsiaTheme="minorHAnsi"/>
    </w:rPr>
  </w:style>
  <w:style w:type="paragraph" w:customStyle="1" w:styleId="62261B4568F74BD8ACA2EC52ABF519913">
    <w:name w:val="62261B4568F74BD8ACA2EC52ABF519913"/>
    <w:rsid w:val="00932A5F"/>
    <w:rPr>
      <w:rFonts w:eastAsiaTheme="minorHAnsi"/>
    </w:rPr>
  </w:style>
  <w:style w:type="paragraph" w:customStyle="1" w:styleId="B06BC931795B4B438975CD5760F7498C3">
    <w:name w:val="B06BC931795B4B438975CD5760F7498C3"/>
    <w:rsid w:val="00932A5F"/>
    <w:rPr>
      <w:rFonts w:eastAsiaTheme="minorHAnsi"/>
    </w:rPr>
  </w:style>
  <w:style w:type="paragraph" w:customStyle="1" w:styleId="407718DB5FFA44C7B9F22344E8D0A7352">
    <w:name w:val="407718DB5FFA44C7B9F22344E8D0A7352"/>
    <w:rsid w:val="00932A5F"/>
    <w:rPr>
      <w:rFonts w:eastAsiaTheme="minorHAnsi"/>
    </w:rPr>
  </w:style>
  <w:style w:type="paragraph" w:customStyle="1" w:styleId="DC46105A308940B6A3ADDD31C35953313">
    <w:name w:val="DC46105A308940B6A3ADDD31C35953313"/>
    <w:rsid w:val="00932A5F"/>
    <w:rPr>
      <w:rFonts w:eastAsiaTheme="minorHAnsi"/>
    </w:rPr>
  </w:style>
  <w:style w:type="paragraph" w:customStyle="1" w:styleId="92D0B080C6FE4B029532B7412EF01ADE2">
    <w:name w:val="92D0B080C6FE4B029532B7412EF01ADE2"/>
    <w:rsid w:val="00932A5F"/>
    <w:rPr>
      <w:rFonts w:eastAsiaTheme="minorHAnsi"/>
    </w:rPr>
  </w:style>
  <w:style w:type="paragraph" w:customStyle="1" w:styleId="12038038520A4F92BAFDF95D05A6AA563">
    <w:name w:val="12038038520A4F92BAFDF95D05A6AA563"/>
    <w:rsid w:val="00932A5F"/>
    <w:rPr>
      <w:rFonts w:eastAsiaTheme="minorHAnsi"/>
    </w:rPr>
  </w:style>
  <w:style w:type="paragraph" w:customStyle="1" w:styleId="8ED6C2EC92654B058AB69DB332CD1B582">
    <w:name w:val="8ED6C2EC92654B058AB69DB332CD1B582"/>
    <w:rsid w:val="00932A5F"/>
    <w:rPr>
      <w:rFonts w:eastAsiaTheme="minorHAnsi"/>
    </w:rPr>
  </w:style>
  <w:style w:type="paragraph" w:customStyle="1" w:styleId="D4EF07DD65674E79AB65698FBACBABFB3">
    <w:name w:val="D4EF07DD65674E79AB65698FBACBABFB3"/>
    <w:rsid w:val="00932A5F"/>
    <w:rPr>
      <w:rFonts w:eastAsiaTheme="minorHAnsi"/>
    </w:rPr>
  </w:style>
  <w:style w:type="paragraph" w:customStyle="1" w:styleId="9EF336DF52B54248AF2F48AD6982F43D3">
    <w:name w:val="9EF336DF52B54248AF2F48AD6982F43D3"/>
    <w:rsid w:val="00932A5F"/>
    <w:rPr>
      <w:rFonts w:eastAsiaTheme="minorHAnsi"/>
    </w:rPr>
  </w:style>
  <w:style w:type="paragraph" w:customStyle="1" w:styleId="909608C43DA34F31B48C5DDB725210292">
    <w:name w:val="909608C43DA34F31B48C5DDB725210292"/>
    <w:rsid w:val="00932A5F"/>
    <w:rPr>
      <w:rFonts w:eastAsiaTheme="minorHAnsi"/>
    </w:rPr>
  </w:style>
  <w:style w:type="paragraph" w:customStyle="1" w:styleId="E1B095CAA24B4109881BE001B8377B9E2">
    <w:name w:val="E1B095CAA24B4109881BE001B8377B9E2"/>
    <w:rsid w:val="00932A5F"/>
    <w:rPr>
      <w:rFonts w:eastAsiaTheme="minorHAnsi"/>
    </w:rPr>
  </w:style>
  <w:style w:type="paragraph" w:customStyle="1" w:styleId="078E3EA682BF4EC289D6F68AFF7B9E043">
    <w:name w:val="078E3EA682BF4EC289D6F68AFF7B9E043"/>
    <w:rsid w:val="00932A5F"/>
    <w:rPr>
      <w:rFonts w:eastAsiaTheme="minorHAnsi"/>
    </w:rPr>
  </w:style>
  <w:style w:type="paragraph" w:customStyle="1" w:styleId="4FCC0B9C822A43AEBD6F6E9E117A47422">
    <w:name w:val="4FCC0B9C822A43AEBD6F6E9E117A47422"/>
    <w:rsid w:val="00932A5F"/>
    <w:rPr>
      <w:rFonts w:eastAsiaTheme="minorHAnsi"/>
    </w:rPr>
  </w:style>
  <w:style w:type="paragraph" w:customStyle="1" w:styleId="E52098A6B283467B9EE0F798597B24E62">
    <w:name w:val="E52098A6B283467B9EE0F798597B24E62"/>
    <w:rsid w:val="00932A5F"/>
    <w:rPr>
      <w:rFonts w:eastAsiaTheme="minorHAnsi"/>
    </w:rPr>
  </w:style>
  <w:style w:type="paragraph" w:customStyle="1" w:styleId="4CDE44729E144E4285D106D7C610CE683">
    <w:name w:val="4CDE44729E144E4285D106D7C610CE683"/>
    <w:rsid w:val="00932A5F"/>
    <w:rPr>
      <w:rFonts w:eastAsiaTheme="minorHAnsi"/>
    </w:rPr>
  </w:style>
  <w:style w:type="paragraph" w:customStyle="1" w:styleId="C8C34BE197D64ADAB171F8E6D06FB4C12">
    <w:name w:val="C8C34BE197D64ADAB171F8E6D06FB4C12"/>
    <w:rsid w:val="00932A5F"/>
    <w:rPr>
      <w:rFonts w:eastAsiaTheme="minorHAnsi"/>
    </w:rPr>
  </w:style>
  <w:style w:type="paragraph" w:customStyle="1" w:styleId="526B44409ABD40B29628E94C8189E2DA2">
    <w:name w:val="526B44409ABD40B29628E94C8189E2DA2"/>
    <w:rsid w:val="00932A5F"/>
    <w:rPr>
      <w:rFonts w:eastAsiaTheme="minorHAnsi"/>
    </w:rPr>
  </w:style>
  <w:style w:type="paragraph" w:customStyle="1" w:styleId="98303A38F5DB41DA961F16C3E91084653">
    <w:name w:val="98303A38F5DB41DA961F16C3E91084653"/>
    <w:rsid w:val="00932A5F"/>
    <w:rPr>
      <w:rFonts w:eastAsiaTheme="minorHAnsi"/>
    </w:rPr>
  </w:style>
  <w:style w:type="paragraph" w:customStyle="1" w:styleId="C354907C24D9410DBFCC4602D2E8CF942">
    <w:name w:val="C354907C24D9410DBFCC4602D2E8CF942"/>
    <w:rsid w:val="00932A5F"/>
    <w:rPr>
      <w:rFonts w:eastAsiaTheme="minorHAnsi"/>
    </w:rPr>
  </w:style>
  <w:style w:type="paragraph" w:customStyle="1" w:styleId="2C62245A0C0043579B680B473CEA03582">
    <w:name w:val="2C62245A0C0043579B680B473CEA03582"/>
    <w:rsid w:val="00932A5F"/>
    <w:rPr>
      <w:rFonts w:eastAsiaTheme="minorHAnsi"/>
    </w:rPr>
  </w:style>
  <w:style w:type="paragraph" w:customStyle="1" w:styleId="80AA465667F0447C9911B209E43BD32F3">
    <w:name w:val="80AA465667F0447C9911B209E43BD32F3"/>
    <w:rsid w:val="00932A5F"/>
    <w:rPr>
      <w:rFonts w:eastAsiaTheme="minorHAnsi"/>
    </w:rPr>
  </w:style>
  <w:style w:type="paragraph" w:customStyle="1" w:styleId="9AC26856CBE14C57B67CAA610B9B68A62">
    <w:name w:val="9AC26856CBE14C57B67CAA610B9B68A62"/>
    <w:rsid w:val="00932A5F"/>
    <w:rPr>
      <w:rFonts w:eastAsiaTheme="minorHAnsi"/>
    </w:rPr>
  </w:style>
  <w:style w:type="paragraph" w:customStyle="1" w:styleId="D98538794B2B4AB7A532B641A27F34962">
    <w:name w:val="D98538794B2B4AB7A532B641A27F34962"/>
    <w:rsid w:val="00932A5F"/>
    <w:rPr>
      <w:rFonts w:eastAsiaTheme="minorHAnsi"/>
    </w:rPr>
  </w:style>
  <w:style w:type="paragraph" w:customStyle="1" w:styleId="F7ED3084F6A64037B0C11C8BAAE88B78">
    <w:name w:val="F7ED3084F6A64037B0C11C8BAAE88B78"/>
    <w:rsid w:val="00932A5F"/>
  </w:style>
  <w:style w:type="paragraph" w:customStyle="1" w:styleId="198E461C76754F4B9E9BC0CFE15D4A93">
    <w:name w:val="198E461C76754F4B9E9BC0CFE15D4A93"/>
    <w:rsid w:val="00932A5F"/>
  </w:style>
  <w:style w:type="paragraph" w:customStyle="1" w:styleId="9648342C90F743B0B4627B0402EE05FF">
    <w:name w:val="9648342C90F743B0B4627B0402EE05FF"/>
    <w:rsid w:val="00932A5F"/>
  </w:style>
  <w:style w:type="paragraph" w:customStyle="1" w:styleId="EE21FA7DA04244FC85CE46DE2BBF332A">
    <w:name w:val="EE21FA7DA04244FC85CE46DE2BBF332A"/>
    <w:rsid w:val="00932A5F"/>
  </w:style>
  <w:style w:type="paragraph" w:customStyle="1" w:styleId="58ED6E78E726461B8F31D6B7695A2636">
    <w:name w:val="58ED6E78E726461B8F31D6B7695A2636"/>
    <w:rsid w:val="00932A5F"/>
  </w:style>
  <w:style w:type="paragraph" w:customStyle="1" w:styleId="7BB4827F7FAA41B6BC440B06B228E024">
    <w:name w:val="7BB4827F7FAA41B6BC440B06B228E024"/>
    <w:rsid w:val="00932A5F"/>
  </w:style>
  <w:style w:type="paragraph" w:customStyle="1" w:styleId="E0838050E84849638E12ACD988D05DF2">
    <w:name w:val="E0838050E84849638E12ACD988D05DF2"/>
    <w:rsid w:val="00932A5F"/>
  </w:style>
  <w:style w:type="paragraph" w:customStyle="1" w:styleId="D72A20CAD65646F297CFF9A79A037ED8">
    <w:name w:val="D72A20CAD65646F297CFF9A79A037ED8"/>
    <w:rsid w:val="00932A5F"/>
  </w:style>
  <w:style w:type="paragraph" w:customStyle="1" w:styleId="36FABF3E96E94AC5864F235EE8612AA3">
    <w:name w:val="36FABF3E96E94AC5864F235EE8612AA3"/>
    <w:rsid w:val="00932A5F"/>
  </w:style>
  <w:style w:type="paragraph" w:customStyle="1" w:styleId="EF1278CE14214244B71545A7FCDDD395">
    <w:name w:val="EF1278CE14214244B71545A7FCDDD395"/>
    <w:rsid w:val="00932A5F"/>
  </w:style>
  <w:style w:type="paragraph" w:customStyle="1" w:styleId="B8ED5CF2900742CCA26E7382FAFDED2D">
    <w:name w:val="B8ED5CF2900742CCA26E7382FAFDED2D"/>
    <w:rsid w:val="00932A5F"/>
  </w:style>
  <w:style w:type="paragraph" w:customStyle="1" w:styleId="008519E4935B4C218FA1B928E0760C04">
    <w:name w:val="008519E4935B4C218FA1B928E0760C04"/>
    <w:rsid w:val="00932A5F"/>
  </w:style>
  <w:style w:type="paragraph" w:customStyle="1" w:styleId="FD4AEAB6B9B84D309CA391E17636A57D">
    <w:name w:val="FD4AEAB6B9B84D309CA391E17636A57D"/>
    <w:rsid w:val="00932A5F"/>
  </w:style>
  <w:style w:type="paragraph" w:customStyle="1" w:styleId="88FBC9E3A9A346F782B6387492C76E48">
    <w:name w:val="88FBC9E3A9A346F782B6387492C76E48"/>
    <w:rsid w:val="00932A5F"/>
  </w:style>
  <w:style w:type="paragraph" w:customStyle="1" w:styleId="55B4E94F1ED8400BA1CAF846C316A7F5">
    <w:name w:val="55B4E94F1ED8400BA1CAF846C316A7F5"/>
    <w:rsid w:val="00932A5F"/>
  </w:style>
  <w:style w:type="paragraph" w:customStyle="1" w:styleId="1C989DD7A0D849069F98313438878D69">
    <w:name w:val="1C989DD7A0D849069F98313438878D69"/>
    <w:rsid w:val="00932A5F"/>
  </w:style>
  <w:style w:type="paragraph" w:customStyle="1" w:styleId="6F7274BA76024BB99078AA9EEABDF7EF">
    <w:name w:val="6F7274BA76024BB99078AA9EEABDF7EF"/>
    <w:rsid w:val="00932A5F"/>
  </w:style>
  <w:style w:type="paragraph" w:customStyle="1" w:styleId="C011428F2281493E80ED8EFC49C6AF80">
    <w:name w:val="C011428F2281493E80ED8EFC49C6AF80"/>
    <w:rsid w:val="00932A5F"/>
  </w:style>
  <w:style w:type="paragraph" w:customStyle="1" w:styleId="14D648EA8855441F89587913F64BDE65">
    <w:name w:val="14D648EA8855441F89587913F64BDE65"/>
    <w:rsid w:val="00932A5F"/>
  </w:style>
  <w:style w:type="paragraph" w:customStyle="1" w:styleId="2A2ACF44086A4D6489F240549EAC105B">
    <w:name w:val="2A2ACF44086A4D6489F240549EAC105B"/>
    <w:rsid w:val="00932A5F"/>
  </w:style>
  <w:style w:type="paragraph" w:customStyle="1" w:styleId="47C15A2B10C24FC496C538F8D784B680">
    <w:name w:val="47C15A2B10C24FC496C538F8D784B680"/>
    <w:rsid w:val="00932A5F"/>
  </w:style>
  <w:style w:type="paragraph" w:customStyle="1" w:styleId="552620C08DED4D79A5D5DD61E663CBB9">
    <w:name w:val="552620C08DED4D79A5D5DD61E663CBB9"/>
    <w:rsid w:val="00932A5F"/>
  </w:style>
  <w:style w:type="paragraph" w:customStyle="1" w:styleId="45D15A10136C40DEB6A59521AD619F2A">
    <w:name w:val="45D15A10136C40DEB6A59521AD619F2A"/>
    <w:rsid w:val="00932A5F"/>
  </w:style>
  <w:style w:type="paragraph" w:customStyle="1" w:styleId="CAF68D52F12F47EFB1B5497836397B33">
    <w:name w:val="CAF68D52F12F47EFB1B5497836397B33"/>
    <w:rsid w:val="00932A5F"/>
  </w:style>
  <w:style w:type="paragraph" w:customStyle="1" w:styleId="F4E48B104F4A4B81B45F9B0B92161281">
    <w:name w:val="F4E48B104F4A4B81B45F9B0B92161281"/>
    <w:rsid w:val="00932A5F"/>
  </w:style>
  <w:style w:type="paragraph" w:customStyle="1" w:styleId="F892EAEB7DB84FAA9426CEDACBFC775A">
    <w:name w:val="F892EAEB7DB84FAA9426CEDACBFC775A"/>
    <w:rsid w:val="00932A5F"/>
  </w:style>
  <w:style w:type="paragraph" w:customStyle="1" w:styleId="66486CE160EA444086EF2A04F2102BF4">
    <w:name w:val="66486CE160EA444086EF2A04F2102BF4"/>
    <w:rsid w:val="00932A5F"/>
  </w:style>
  <w:style w:type="paragraph" w:customStyle="1" w:styleId="D949491711864E65A92128B27227BB6D">
    <w:name w:val="D949491711864E65A92128B27227BB6D"/>
    <w:rsid w:val="00932A5F"/>
  </w:style>
  <w:style w:type="paragraph" w:customStyle="1" w:styleId="DFF44EA020D948439F04FE732832D23B">
    <w:name w:val="DFF44EA020D948439F04FE732832D23B"/>
    <w:rsid w:val="00932A5F"/>
  </w:style>
  <w:style w:type="paragraph" w:customStyle="1" w:styleId="A12DED7B0A9F4AA1B34DFCB6BE7F23CA">
    <w:name w:val="A12DED7B0A9F4AA1B34DFCB6BE7F23CA"/>
    <w:rsid w:val="00932A5F"/>
  </w:style>
  <w:style w:type="paragraph" w:customStyle="1" w:styleId="335E55D9E9CD4D5083172D930E348472">
    <w:name w:val="335E55D9E9CD4D5083172D930E348472"/>
    <w:rsid w:val="00932A5F"/>
  </w:style>
  <w:style w:type="paragraph" w:customStyle="1" w:styleId="7EF9291588C3486F94B4284A17FC118F">
    <w:name w:val="7EF9291588C3486F94B4284A17FC118F"/>
    <w:rsid w:val="00932A5F"/>
  </w:style>
  <w:style w:type="paragraph" w:customStyle="1" w:styleId="D7C4F2F3C7984F659F20C1D312D22C00">
    <w:name w:val="D7C4F2F3C7984F659F20C1D312D22C00"/>
    <w:rsid w:val="00932A5F"/>
  </w:style>
  <w:style w:type="paragraph" w:customStyle="1" w:styleId="327D7F3AAF794DE1B061BE3382B44560">
    <w:name w:val="327D7F3AAF794DE1B061BE3382B44560"/>
    <w:rsid w:val="00932A5F"/>
  </w:style>
  <w:style w:type="paragraph" w:customStyle="1" w:styleId="FF0B30789A25450E96DA73CE7982A45A">
    <w:name w:val="FF0B30789A25450E96DA73CE7982A45A"/>
    <w:rsid w:val="00932A5F"/>
  </w:style>
  <w:style w:type="paragraph" w:customStyle="1" w:styleId="7A694F37FAD74322AFAF534B385672F4">
    <w:name w:val="7A694F37FAD74322AFAF534B385672F4"/>
    <w:rsid w:val="00932A5F"/>
  </w:style>
  <w:style w:type="paragraph" w:customStyle="1" w:styleId="A5EE076940944F16B4F294DC9A27C452">
    <w:name w:val="A5EE076940944F16B4F294DC9A27C452"/>
    <w:rsid w:val="00932A5F"/>
  </w:style>
  <w:style w:type="paragraph" w:customStyle="1" w:styleId="B233316EBD9F4D368228581137A6C1A4">
    <w:name w:val="B233316EBD9F4D368228581137A6C1A4"/>
    <w:rsid w:val="00932A5F"/>
  </w:style>
  <w:style w:type="paragraph" w:customStyle="1" w:styleId="FA8B323E8C6C4D4DA605D4EEFE861040">
    <w:name w:val="FA8B323E8C6C4D4DA605D4EEFE861040"/>
    <w:rsid w:val="00932A5F"/>
  </w:style>
  <w:style w:type="paragraph" w:customStyle="1" w:styleId="AD94111B1C944708BE686ED5F04DA632">
    <w:name w:val="AD94111B1C944708BE686ED5F04DA632"/>
    <w:rsid w:val="00932A5F"/>
  </w:style>
  <w:style w:type="paragraph" w:customStyle="1" w:styleId="2BADFF9D8B734ECF8B198E635C0DFC97">
    <w:name w:val="2BADFF9D8B734ECF8B198E635C0DFC97"/>
    <w:rsid w:val="00932A5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2A5F"/>
    <w:rPr>
      <w:color w:val="808080"/>
    </w:rPr>
  </w:style>
  <w:style w:type="paragraph" w:customStyle="1" w:styleId="0B6FAD81ABF548E8AC5E8790D9ECB26A">
    <w:name w:val="0B6FAD81ABF548E8AC5E8790D9ECB26A"/>
    <w:rsid w:val="00C203BC"/>
    <w:rPr>
      <w:rFonts w:eastAsiaTheme="minorHAnsi"/>
    </w:rPr>
  </w:style>
  <w:style w:type="paragraph" w:customStyle="1" w:styleId="D5E257A592514943B371EFA13ECC614E">
    <w:name w:val="D5E257A592514943B371EFA13ECC614E"/>
    <w:rsid w:val="00C203BC"/>
    <w:rPr>
      <w:rFonts w:eastAsiaTheme="minorHAnsi"/>
    </w:rPr>
  </w:style>
  <w:style w:type="paragraph" w:customStyle="1" w:styleId="A4D26AFDDE164CD7A114D5F0AEEE50BF">
    <w:name w:val="A4D26AFDDE164CD7A114D5F0AEEE50BF"/>
    <w:rsid w:val="00C203BC"/>
    <w:rPr>
      <w:rFonts w:eastAsiaTheme="minorHAnsi"/>
    </w:rPr>
  </w:style>
  <w:style w:type="paragraph" w:customStyle="1" w:styleId="73287759E1AE420FB574006F9C009141">
    <w:name w:val="73287759E1AE420FB574006F9C009141"/>
    <w:rsid w:val="00C203BC"/>
    <w:rPr>
      <w:rFonts w:eastAsiaTheme="minorHAnsi"/>
    </w:rPr>
  </w:style>
  <w:style w:type="paragraph" w:customStyle="1" w:styleId="E4E4E10F5BBD4FE0BF38D9265842A1F8">
    <w:name w:val="E4E4E10F5BBD4FE0BF38D9265842A1F8"/>
    <w:rsid w:val="00C203BC"/>
    <w:rPr>
      <w:rFonts w:eastAsiaTheme="minorHAnsi"/>
    </w:rPr>
  </w:style>
  <w:style w:type="paragraph" w:customStyle="1" w:styleId="2593AB5770BB44D8AFB172CC4542DF06">
    <w:name w:val="2593AB5770BB44D8AFB172CC4542DF06"/>
    <w:rsid w:val="00C203BC"/>
    <w:rPr>
      <w:rFonts w:eastAsiaTheme="minorHAnsi"/>
    </w:rPr>
  </w:style>
  <w:style w:type="paragraph" w:customStyle="1" w:styleId="40DBD586DFFB47CAAB02070D47847E49">
    <w:name w:val="40DBD586DFFB47CAAB02070D47847E49"/>
    <w:rsid w:val="00C203BC"/>
    <w:rPr>
      <w:rFonts w:eastAsiaTheme="minorHAnsi"/>
    </w:rPr>
  </w:style>
  <w:style w:type="paragraph" w:customStyle="1" w:styleId="D739D9737E58487BAEC9C296EEC6366B">
    <w:name w:val="D739D9737E58487BAEC9C296EEC6366B"/>
    <w:rsid w:val="00C203BC"/>
    <w:rPr>
      <w:rFonts w:eastAsiaTheme="minorHAnsi"/>
    </w:rPr>
  </w:style>
  <w:style w:type="paragraph" w:customStyle="1" w:styleId="D56884A9EFF8498F81ACD4DD38947520">
    <w:name w:val="D56884A9EFF8498F81ACD4DD38947520"/>
    <w:rsid w:val="00C203BC"/>
    <w:rPr>
      <w:rFonts w:eastAsiaTheme="minorHAnsi"/>
    </w:rPr>
  </w:style>
  <w:style w:type="paragraph" w:customStyle="1" w:styleId="0B6FAD81ABF548E8AC5E8790D9ECB26A1">
    <w:name w:val="0B6FAD81ABF548E8AC5E8790D9ECB26A1"/>
    <w:rsid w:val="00C203BC"/>
    <w:rPr>
      <w:rFonts w:eastAsiaTheme="minorHAnsi"/>
    </w:rPr>
  </w:style>
  <w:style w:type="paragraph" w:customStyle="1" w:styleId="D5E257A592514943B371EFA13ECC614E1">
    <w:name w:val="D5E257A592514943B371EFA13ECC614E1"/>
    <w:rsid w:val="00C203BC"/>
    <w:rPr>
      <w:rFonts w:eastAsiaTheme="minorHAnsi"/>
    </w:rPr>
  </w:style>
  <w:style w:type="paragraph" w:customStyle="1" w:styleId="A4D26AFDDE164CD7A114D5F0AEEE50BF1">
    <w:name w:val="A4D26AFDDE164CD7A114D5F0AEEE50BF1"/>
    <w:rsid w:val="00C203BC"/>
    <w:rPr>
      <w:rFonts w:eastAsiaTheme="minorHAnsi"/>
    </w:rPr>
  </w:style>
  <w:style w:type="paragraph" w:customStyle="1" w:styleId="73287759E1AE420FB574006F9C0091411">
    <w:name w:val="73287759E1AE420FB574006F9C0091411"/>
    <w:rsid w:val="00C203BC"/>
    <w:rPr>
      <w:rFonts w:eastAsiaTheme="minorHAnsi"/>
    </w:rPr>
  </w:style>
  <w:style w:type="paragraph" w:customStyle="1" w:styleId="E4E4E10F5BBD4FE0BF38D9265842A1F81">
    <w:name w:val="E4E4E10F5BBD4FE0BF38D9265842A1F81"/>
    <w:rsid w:val="00C203BC"/>
    <w:rPr>
      <w:rFonts w:eastAsiaTheme="minorHAnsi"/>
    </w:rPr>
  </w:style>
  <w:style w:type="paragraph" w:customStyle="1" w:styleId="2593AB5770BB44D8AFB172CC4542DF061">
    <w:name w:val="2593AB5770BB44D8AFB172CC4542DF061"/>
    <w:rsid w:val="00C203BC"/>
    <w:rPr>
      <w:rFonts w:eastAsiaTheme="minorHAnsi"/>
    </w:rPr>
  </w:style>
  <w:style w:type="paragraph" w:customStyle="1" w:styleId="40DBD586DFFB47CAAB02070D47847E491">
    <w:name w:val="40DBD586DFFB47CAAB02070D47847E491"/>
    <w:rsid w:val="00C203BC"/>
    <w:rPr>
      <w:rFonts w:eastAsiaTheme="minorHAnsi"/>
    </w:rPr>
  </w:style>
  <w:style w:type="paragraph" w:customStyle="1" w:styleId="D739D9737E58487BAEC9C296EEC6366B1">
    <w:name w:val="D739D9737E58487BAEC9C296EEC6366B1"/>
    <w:rsid w:val="00C203BC"/>
    <w:rPr>
      <w:rFonts w:eastAsiaTheme="minorHAnsi"/>
    </w:rPr>
  </w:style>
  <w:style w:type="paragraph" w:customStyle="1" w:styleId="D56884A9EFF8498F81ACD4DD389475201">
    <w:name w:val="D56884A9EFF8498F81ACD4DD389475201"/>
    <w:rsid w:val="00C203BC"/>
    <w:rPr>
      <w:rFonts w:eastAsiaTheme="minorHAnsi"/>
    </w:rPr>
  </w:style>
  <w:style w:type="paragraph" w:customStyle="1" w:styleId="0B6FAD81ABF548E8AC5E8790D9ECB26A2">
    <w:name w:val="0B6FAD81ABF548E8AC5E8790D9ECB26A2"/>
    <w:rsid w:val="003C0878"/>
    <w:rPr>
      <w:rFonts w:eastAsiaTheme="minorHAnsi"/>
    </w:rPr>
  </w:style>
  <w:style w:type="paragraph" w:customStyle="1" w:styleId="D5E257A592514943B371EFA13ECC614E2">
    <w:name w:val="D5E257A592514943B371EFA13ECC614E2"/>
    <w:rsid w:val="003C0878"/>
    <w:rPr>
      <w:rFonts w:eastAsiaTheme="minorHAnsi"/>
    </w:rPr>
  </w:style>
  <w:style w:type="paragraph" w:customStyle="1" w:styleId="A4D26AFDDE164CD7A114D5F0AEEE50BF2">
    <w:name w:val="A4D26AFDDE164CD7A114D5F0AEEE50BF2"/>
    <w:rsid w:val="003C0878"/>
    <w:rPr>
      <w:rFonts w:eastAsiaTheme="minorHAnsi"/>
    </w:rPr>
  </w:style>
  <w:style w:type="paragraph" w:customStyle="1" w:styleId="73287759E1AE420FB574006F9C0091412">
    <w:name w:val="73287759E1AE420FB574006F9C0091412"/>
    <w:rsid w:val="003C0878"/>
    <w:rPr>
      <w:rFonts w:eastAsiaTheme="minorHAnsi"/>
    </w:rPr>
  </w:style>
  <w:style w:type="paragraph" w:customStyle="1" w:styleId="E4E4E10F5BBD4FE0BF38D9265842A1F82">
    <w:name w:val="E4E4E10F5BBD4FE0BF38D9265842A1F82"/>
    <w:rsid w:val="003C0878"/>
    <w:rPr>
      <w:rFonts w:eastAsiaTheme="minorHAnsi"/>
    </w:rPr>
  </w:style>
  <w:style w:type="paragraph" w:customStyle="1" w:styleId="2593AB5770BB44D8AFB172CC4542DF062">
    <w:name w:val="2593AB5770BB44D8AFB172CC4542DF062"/>
    <w:rsid w:val="003C0878"/>
    <w:rPr>
      <w:rFonts w:eastAsiaTheme="minorHAnsi"/>
    </w:rPr>
  </w:style>
  <w:style w:type="paragraph" w:customStyle="1" w:styleId="40DBD586DFFB47CAAB02070D47847E492">
    <w:name w:val="40DBD586DFFB47CAAB02070D47847E492"/>
    <w:rsid w:val="003C0878"/>
    <w:rPr>
      <w:rFonts w:eastAsiaTheme="minorHAnsi"/>
    </w:rPr>
  </w:style>
  <w:style w:type="paragraph" w:customStyle="1" w:styleId="D739D9737E58487BAEC9C296EEC6366B2">
    <w:name w:val="D739D9737E58487BAEC9C296EEC6366B2"/>
    <w:rsid w:val="003C0878"/>
    <w:rPr>
      <w:rFonts w:eastAsiaTheme="minorHAnsi"/>
    </w:rPr>
  </w:style>
  <w:style w:type="paragraph" w:customStyle="1" w:styleId="D56884A9EFF8498F81ACD4DD389475202">
    <w:name w:val="D56884A9EFF8498F81ACD4DD389475202"/>
    <w:rsid w:val="003C0878"/>
    <w:rPr>
      <w:rFonts w:eastAsiaTheme="minorHAnsi"/>
    </w:rPr>
  </w:style>
  <w:style w:type="paragraph" w:customStyle="1" w:styleId="8BADFB538AA4442080142FD37E92E6B6">
    <w:name w:val="8BADFB538AA4442080142FD37E92E6B6"/>
    <w:rsid w:val="00C67AA3"/>
  </w:style>
  <w:style w:type="paragraph" w:customStyle="1" w:styleId="EA7EA59E853146E4B325A8F05942CD45">
    <w:name w:val="EA7EA59E853146E4B325A8F05942CD45"/>
    <w:rsid w:val="00C67AA3"/>
  </w:style>
  <w:style w:type="paragraph" w:customStyle="1" w:styleId="FB5B7C852C6C4975B5AFAAFF9F489FBE">
    <w:name w:val="FB5B7C852C6C4975B5AFAAFF9F489FBE"/>
    <w:rsid w:val="00C67AA3"/>
  </w:style>
  <w:style w:type="paragraph" w:customStyle="1" w:styleId="3D959E223FAA4FEE9DB7A90DCF5E9F35">
    <w:name w:val="3D959E223FAA4FEE9DB7A90DCF5E9F35"/>
    <w:rsid w:val="00C67AA3"/>
  </w:style>
  <w:style w:type="paragraph" w:customStyle="1" w:styleId="7BBCA562338949CF8BF5A842348DFCD5">
    <w:name w:val="7BBCA562338949CF8BF5A842348DFCD5"/>
    <w:rsid w:val="00C67AA3"/>
  </w:style>
  <w:style w:type="paragraph" w:customStyle="1" w:styleId="83FD2C8677894A8297181FE75A2E915D">
    <w:name w:val="83FD2C8677894A8297181FE75A2E915D"/>
    <w:rsid w:val="00C67AA3"/>
  </w:style>
  <w:style w:type="paragraph" w:customStyle="1" w:styleId="101B157C38944EF78253CDD1012FC9D9">
    <w:name w:val="101B157C38944EF78253CDD1012FC9D9"/>
    <w:rsid w:val="00C67AA3"/>
  </w:style>
  <w:style w:type="paragraph" w:customStyle="1" w:styleId="77C6D5537A044E78B3388E227EC43AA6">
    <w:name w:val="77C6D5537A044E78B3388E227EC43AA6"/>
    <w:rsid w:val="00C67AA3"/>
  </w:style>
  <w:style w:type="paragraph" w:customStyle="1" w:styleId="DE1891AD26734758B0C1125269B9BD61">
    <w:name w:val="DE1891AD26734758B0C1125269B9BD61"/>
    <w:rsid w:val="00C67AA3"/>
  </w:style>
  <w:style w:type="paragraph" w:customStyle="1" w:styleId="0B6FAD81ABF548E8AC5E8790D9ECB26A3">
    <w:name w:val="0B6FAD81ABF548E8AC5E8790D9ECB26A3"/>
    <w:rsid w:val="00C67AA3"/>
    <w:rPr>
      <w:rFonts w:eastAsiaTheme="minorHAnsi"/>
    </w:rPr>
  </w:style>
  <w:style w:type="paragraph" w:customStyle="1" w:styleId="D5E257A592514943B371EFA13ECC614E3">
    <w:name w:val="D5E257A592514943B371EFA13ECC614E3"/>
    <w:rsid w:val="00C67AA3"/>
    <w:rPr>
      <w:rFonts w:eastAsiaTheme="minorHAnsi"/>
    </w:rPr>
  </w:style>
  <w:style w:type="paragraph" w:customStyle="1" w:styleId="A4D26AFDDE164CD7A114D5F0AEEE50BF3">
    <w:name w:val="A4D26AFDDE164CD7A114D5F0AEEE50BF3"/>
    <w:rsid w:val="00C67AA3"/>
    <w:rPr>
      <w:rFonts w:eastAsiaTheme="minorHAnsi"/>
    </w:rPr>
  </w:style>
  <w:style w:type="paragraph" w:customStyle="1" w:styleId="73287759E1AE420FB574006F9C0091413">
    <w:name w:val="73287759E1AE420FB574006F9C0091413"/>
    <w:rsid w:val="00C67AA3"/>
    <w:rPr>
      <w:rFonts w:eastAsiaTheme="minorHAnsi"/>
    </w:rPr>
  </w:style>
  <w:style w:type="paragraph" w:customStyle="1" w:styleId="83FD2C8677894A8297181FE75A2E915D1">
    <w:name w:val="83FD2C8677894A8297181FE75A2E915D1"/>
    <w:rsid w:val="00C67AA3"/>
    <w:rPr>
      <w:rFonts w:eastAsiaTheme="minorHAnsi"/>
    </w:rPr>
  </w:style>
  <w:style w:type="paragraph" w:customStyle="1" w:styleId="3D959E223FAA4FEE9DB7A90DCF5E9F351">
    <w:name w:val="3D959E223FAA4FEE9DB7A90DCF5E9F351"/>
    <w:rsid w:val="00C67AA3"/>
    <w:rPr>
      <w:rFonts w:eastAsiaTheme="minorHAnsi"/>
    </w:rPr>
  </w:style>
  <w:style w:type="paragraph" w:customStyle="1" w:styleId="101B157C38944EF78253CDD1012FC9D91">
    <w:name w:val="101B157C38944EF78253CDD1012FC9D91"/>
    <w:rsid w:val="00C67AA3"/>
    <w:rPr>
      <w:rFonts w:eastAsiaTheme="minorHAnsi"/>
    </w:rPr>
  </w:style>
  <w:style w:type="paragraph" w:customStyle="1" w:styleId="7BBCA562338949CF8BF5A842348DFCD51">
    <w:name w:val="7BBCA562338949CF8BF5A842348DFCD51"/>
    <w:rsid w:val="00C67AA3"/>
    <w:rPr>
      <w:rFonts w:eastAsiaTheme="minorHAnsi"/>
    </w:rPr>
  </w:style>
  <w:style w:type="paragraph" w:customStyle="1" w:styleId="77C6D5537A044E78B3388E227EC43AA61">
    <w:name w:val="77C6D5537A044E78B3388E227EC43AA61"/>
    <w:rsid w:val="00C67AA3"/>
    <w:rPr>
      <w:rFonts w:eastAsiaTheme="minorHAnsi"/>
    </w:rPr>
  </w:style>
  <w:style w:type="paragraph" w:customStyle="1" w:styleId="DE1891AD26734758B0C1125269B9BD611">
    <w:name w:val="DE1891AD26734758B0C1125269B9BD611"/>
    <w:rsid w:val="00C67AA3"/>
    <w:rPr>
      <w:rFonts w:eastAsiaTheme="minorHAnsi"/>
    </w:rPr>
  </w:style>
  <w:style w:type="paragraph" w:customStyle="1" w:styleId="30EC7C9AC6F849F98B94835585E782BF">
    <w:name w:val="30EC7C9AC6F849F98B94835585E782BF"/>
    <w:rsid w:val="00C67AA3"/>
  </w:style>
  <w:style w:type="paragraph" w:customStyle="1" w:styleId="96DF1233B2AA4018837836AA9CF069F6">
    <w:name w:val="96DF1233B2AA4018837836AA9CF069F6"/>
    <w:rsid w:val="00C67AA3"/>
  </w:style>
  <w:style w:type="paragraph" w:customStyle="1" w:styleId="0B6FAD81ABF548E8AC5E8790D9ECB26A4">
    <w:name w:val="0B6FAD81ABF548E8AC5E8790D9ECB26A4"/>
    <w:rsid w:val="00C67AA3"/>
    <w:rPr>
      <w:rFonts w:eastAsiaTheme="minorHAnsi"/>
    </w:rPr>
  </w:style>
  <w:style w:type="paragraph" w:customStyle="1" w:styleId="D5E257A592514943B371EFA13ECC614E4">
    <w:name w:val="D5E257A592514943B371EFA13ECC614E4"/>
    <w:rsid w:val="00C67AA3"/>
    <w:rPr>
      <w:rFonts w:eastAsiaTheme="minorHAnsi"/>
    </w:rPr>
  </w:style>
  <w:style w:type="paragraph" w:customStyle="1" w:styleId="A4D26AFDDE164CD7A114D5F0AEEE50BF4">
    <w:name w:val="A4D26AFDDE164CD7A114D5F0AEEE50BF4"/>
    <w:rsid w:val="00C67AA3"/>
    <w:rPr>
      <w:rFonts w:eastAsiaTheme="minorHAnsi"/>
    </w:rPr>
  </w:style>
  <w:style w:type="paragraph" w:customStyle="1" w:styleId="73287759E1AE420FB574006F9C0091414">
    <w:name w:val="73287759E1AE420FB574006F9C0091414"/>
    <w:rsid w:val="00C67AA3"/>
    <w:rPr>
      <w:rFonts w:eastAsiaTheme="minorHAnsi"/>
    </w:rPr>
  </w:style>
  <w:style w:type="paragraph" w:customStyle="1" w:styleId="83FD2C8677894A8297181FE75A2E915D2">
    <w:name w:val="83FD2C8677894A8297181FE75A2E915D2"/>
    <w:rsid w:val="00C67AA3"/>
    <w:rPr>
      <w:rFonts w:eastAsiaTheme="minorHAnsi"/>
    </w:rPr>
  </w:style>
  <w:style w:type="paragraph" w:customStyle="1" w:styleId="3D959E223FAA4FEE9DB7A90DCF5E9F352">
    <w:name w:val="3D959E223FAA4FEE9DB7A90DCF5E9F352"/>
    <w:rsid w:val="00C67AA3"/>
    <w:rPr>
      <w:rFonts w:eastAsiaTheme="minorHAnsi"/>
    </w:rPr>
  </w:style>
  <w:style w:type="paragraph" w:customStyle="1" w:styleId="101B157C38944EF78253CDD1012FC9D92">
    <w:name w:val="101B157C38944EF78253CDD1012FC9D92"/>
    <w:rsid w:val="00C67AA3"/>
    <w:rPr>
      <w:rFonts w:eastAsiaTheme="minorHAnsi"/>
    </w:rPr>
  </w:style>
  <w:style w:type="paragraph" w:customStyle="1" w:styleId="7BBCA562338949CF8BF5A842348DFCD52">
    <w:name w:val="7BBCA562338949CF8BF5A842348DFCD52"/>
    <w:rsid w:val="00C67AA3"/>
    <w:rPr>
      <w:rFonts w:eastAsiaTheme="minorHAnsi"/>
    </w:rPr>
  </w:style>
  <w:style w:type="paragraph" w:customStyle="1" w:styleId="77C6D5537A044E78B3388E227EC43AA62">
    <w:name w:val="77C6D5537A044E78B3388E227EC43AA62"/>
    <w:rsid w:val="00C67AA3"/>
    <w:rPr>
      <w:rFonts w:eastAsiaTheme="minorHAnsi"/>
    </w:rPr>
  </w:style>
  <w:style w:type="paragraph" w:customStyle="1" w:styleId="96DF1233B2AA4018837836AA9CF069F61">
    <w:name w:val="96DF1233B2AA4018837836AA9CF069F61"/>
    <w:rsid w:val="00C67AA3"/>
    <w:rPr>
      <w:rFonts w:eastAsiaTheme="minorHAnsi"/>
    </w:rPr>
  </w:style>
  <w:style w:type="paragraph" w:customStyle="1" w:styleId="30DE6FEC688D488EB384A323DE0A0AFF">
    <w:name w:val="30DE6FEC688D488EB384A323DE0A0AFF"/>
    <w:rsid w:val="00C67AA3"/>
  </w:style>
  <w:style w:type="paragraph" w:customStyle="1" w:styleId="46E30C18C3CB4F1393784E049F217147">
    <w:name w:val="46E30C18C3CB4F1393784E049F217147"/>
    <w:rsid w:val="00C67AA3"/>
  </w:style>
  <w:style w:type="paragraph" w:customStyle="1" w:styleId="AC7ED3A376B04C0887F66D097FE70F9E">
    <w:name w:val="AC7ED3A376B04C0887F66D097FE70F9E"/>
    <w:rsid w:val="00C67AA3"/>
  </w:style>
  <w:style w:type="paragraph" w:customStyle="1" w:styleId="C39206AAC5A042E3954F2EEE23057E84">
    <w:name w:val="C39206AAC5A042E3954F2EEE23057E84"/>
    <w:rsid w:val="00C67AA3"/>
  </w:style>
  <w:style w:type="paragraph" w:customStyle="1" w:styleId="52B0DCFE5055490DBF91FADF271997A4">
    <w:name w:val="52B0DCFE5055490DBF91FADF271997A4"/>
    <w:rsid w:val="00C67AA3"/>
  </w:style>
  <w:style w:type="paragraph" w:customStyle="1" w:styleId="6A9D76367D3E4B7D96280E8B22647CBE">
    <w:name w:val="6A9D76367D3E4B7D96280E8B22647CBE"/>
    <w:rsid w:val="00C67AA3"/>
  </w:style>
  <w:style w:type="paragraph" w:customStyle="1" w:styleId="C2F265E55B0640F991A797B50889D857">
    <w:name w:val="C2F265E55B0640F991A797B50889D857"/>
    <w:rsid w:val="00C67AA3"/>
  </w:style>
  <w:style w:type="paragraph" w:customStyle="1" w:styleId="0AF8C293BD3941D799D612E4B1ECEA1D">
    <w:name w:val="0AF8C293BD3941D799D612E4B1ECEA1D"/>
    <w:rsid w:val="00C67AA3"/>
  </w:style>
  <w:style w:type="paragraph" w:customStyle="1" w:styleId="D50694C985F842849EAEA685EAEBF350">
    <w:name w:val="D50694C985F842849EAEA685EAEBF350"/>
    <w:rsid w:val="00C67AA3"/>
  </w:style>
  <w:style w:type="paragraph" w:customStyle="1" w:styleId="2DB635F79E9547A3A61455F8E4FF24FB">
    <w:name w:val="2DB635F79E9547A3A61455F8E4FF24FB"/>
    <w:rsid w:val="00C67AA3"/>
  </w:style>
  <w:style w:type="paragraph" w:customStyle="1" w:styleId="E3909BC6F20B41EAB3FE80234E145438">
    <w:name w:val="E3909BC6F20B41EAB3FE80234E145438"/>
    <w:rsid w:val="00C67AA3"/>
  </w:style>
  <w:style w:type="paragraph" w:customStyle="1" w:styleId="0B719F6959A344F69399F09327A5DFD7">
    <w:name w:val="0B719F6959A344F69399F09327A5DFD7"/>
    <w:rsid w:val="00C67AA3"/>
  </w:style>
  <w:style w:type="paragraph" w:customStyle="1" w:styleId="AF5C4B9BEB354E21A5A6EC074060EA9E">
    <w:name w:val="AF5C4B9BEB354E21A5A6EC074060EA9E"/>
    <w:rsid w:val="00C67AA3"/>
  </w:style>
  <w:style w:type="paragraph" w:customStyle="1" w:styleId="5643F22927EC4FACA7AC2A8DC9AB18AC">
    <w:name w:val="5643F22927EC4FACA7AC2A8DC9AB18AC"/>
    <w:rsid w:val="00C67AA3"/>
  </w:style>
  <w:style w:type="paragraph" w:customStyle="1" w:styleId="2A0455069E5C4585B70CAC8EE7BB3282">
    <w:name w:val="2A0455069E5C4585B70CAC8EE7BB3282"/>
    <w:rsid w:val="00C67AA3"/>
  </w:style>
  <w:style w:type="paragraph" w:customStyle="1" w:styleId="0BC55089EE0D4725B62392D47A656E7C">
    <w:name w:val="0BC55089EE0D4725B62392D47A656E7C"/>
    <w:rsid w:val="00C67AA3"/>
  </w:style>
  <w:style w:type="paragraph" w:customStyle="1" w:styleId="0A7592F1DF8B4B13B9A0B66795BCF5A9">
    <w:name w:val="0A7592F1DF8B4B13B9A0B66795BCF5A9"/>
    <w:rsid w:val="00C67AA3"/>
  </w:style>
  <w:style w:type="paragraph" w:customStyle="1" w:styleId="1CD4F4B0DDEC4365AF3B79F54BF1AFBD">
    <w:name w:val="1CD4F4B0DDEC4365AF3B79F54BF1AFBD"/>
    <w:rsid w:val="00C67AA3"/>
  </w:style>
  <w:style w:type="paragraph" w:customStyle="1" w:styleId="439BDB18774B40BAA8474AF761B853DA">
    <w:name w:val="439BDB18774B40BAA8474AF761B853DA"/>
    <w:rsid w:val="00C67AA3"/>
  </w:style>
  <w:style w:type="paragraph" w:customStyle="1" w:styleId="DE07EFC776E047CCAE14786DE54B15CA">
    <w:name w:val="DE07EFC776E047CCAE14786DE54B15CA"/>
    <w:rsid w:val="00C67AA3"/>
  </w:style>
  <w:style w:type="paragraph" w:customStyle="1" w:styleId="0B6FAD81ABF548E8AC5E8790D9ECB26A5">
    <w:name w:val="0B6FAD81ABF548E8AC5E8790D9ECB26A5"/>
    <w:rsid w:val="00C67AA3"/>
    <w:rPr>
      <w:rFonts w:eastAsiaTheme="minorHAnsi"/>
    </w:rPr>
  </w:style>
  <w:style w:type="paragraph" w:customStyle="1" w:styleId="D5E257A592514943B371EFA13ECC614E5">
    <w:name w:val="D5E257A592514943B371EFA13ECC614E5"/>
    <w:rsid w:val="00C67AA3"/>
    <w:rPr>
      <w:rFonts w:eastAsiaTheme="minorHAnsi"/>
    </w:rPr>
  </w:style>
  <w:style w:type="paragraph" w:customStyle="1" w:styleId="A4D26AFDDE164CD7A114D5F0AEEE50BF5">
    <w:name w:val="A4D26AFDDE164CD7A114D5F0AEEE50BF5"/>
    <w:rsid w:val="00C67AA3"/>
    <w:rPr>
      <w:rFonts w:eastAsiaTheme="minorHAnsi"/>
    </w:rPr>
  </w:style>
  <w:style w:type="paragraph" w:customStyle="1" w:styleId="73287759E1AE420FB574006F9C0091415">
    <w:name w:val="73287759E1AE420FB574006F9C0091415"/>
    <w:rsid w:val="00C67AA3"/>
    <w:rPr>
      <w:rFonts w:eastAsiaTheme="minorHAnsi"/>
    </w:rPr>
  </w:style>
  <w:style w:type="paragraph" w:customStyle="1" w:styleId="83FD2C8677894A8297181FE75A2E915D3">
    <w:name w:val="83FD2C8677894A8297181FE75A2E915D3"/>
    <w:rsid w:val="00C67AA3"/>
    <w:rPr>
      <w:rFonts w:eastAsiaTheme="minorHAnsi"/>
    </w:rPr>
  </w:style>
  <w:style w:type="paragraph" w:customStyle="1" w:styleId="3D959E223FAA4FEE9DB7A90DCF5E9F353">
    <w:name w:val="3D959E223FAA4FEE9DB7A90DCF5E9F353"/>
    <w:rsid w:val="00C67AA3"/>
    <w:rPr>
      <w:rFonts w:eastAsiaTheme="minorHAnsi"/>
    </w:rPr>
  </w:style>
  <w:style w:type="paragraph" w:customStyle="1" w:styleId="101B157C38944EF78253CDD1012FC9D93">
    <w:name w:val="101B157C38944EF78253CDD1012FC9D93"/>
    <w:rsid w:val="00C67AA3"/>
    <w:rPr>
      <w:rFonts w:eastAsiaTheme="minorHAnsi"/>
    </w:rPr>
  </w:style>
  <w:style w:type="paragraph" w:customStyle="1" w:styleId="7BBCA562338949CF8BF5A842348DFCD53">
    <w:name w:val="7BBCA562338949CF8BF5A842348DFCD53"/>
    <w:rsid w:val="00C67AA3"/>
    <w:rPr>
      <w:rFonts w:eastAsiaTheme="minorHAnsi"/>
    </w:rPr>
  </w:style>
  <w:style w:type="paragraph" w:customStyle="1" w:styleId="77C6D5537A044E78B3388E227EC43AA63">
    <w:name w:val="77C6D5537A044E78B3388E227EC43AA63"/>
    <w:rsid w:val="00C67AA3"/>
    <w:rPr>
      <w:rFonts w:eastAsiaTheme="minorHAnsi"/>
    </w:rPr>
  </w:style>
  <w:style w:type="paragraph" w:customStyle="1" w:styleId="0BC55089EE0D4725B62392D47A656E7C1">
    <w:name w:val="0BC55089EE0D4725B62392D47A656E7C1"/>
    <w:rsid w:val="00C67AA3"/>
    <w:rPr>
      <w:rFonts w:eastAsiaTheme="minorHAnsi"/>
    </w:rPr>
  </w:style>
  <w:style w:type="paragraph" w:customStyle="1" w:styleId="6A9D76367D3E4B7D96280E8B22647CBE1">
    <w:name w:val="6A9D76367D3E4B7D96280E8B22647CBE1"/>
    <w:rsid w:val="00C67AA3"/>
    <w:rPr>
      <w:rFonts w:eastAsiaTheme="minorHAnsi"/>
    </w:rPr>
  </w:style>
  <w:style w:type="paragraph" w:customStyle="1" w:styleId="30DE6FEC688D488EB384A323DE0A0AFF1">
    <w:name w:val="30DE6FEC688D488EB384A323DE0A0AFF1"/>
    <w:rsid w:val="00C67AA3"/>
    <w:rPr>
      <w:rFonts w:eastAsiaTheme="minorHAnsi"/>
    </w:rPr>
  </w:style>
  <w:style w:type="paragraph" w:customStyle="1" w:styleId="0A7592F1DF8B4B13B9A0B66795BCF5A91">
    <w:name w:val="0A7592F1DF8B4B13B9A0B66795BCF5A91"/>
    <w:rsid w:val="00C67AA3"/>
    <w:rPr>
      <w:rFonts w:eastAsiaTheme="minorHAnsi"/>
    </w:rPr>
  </w:style>
  <w:style w:type="paragraph" w:customStyle="1" w:styleId="C2F265E55B0640F991A797B50889D8571">
    <w:name w:val="C2F265E55B0640F991A797B50889D8571"/>
    <w:rsid w:val="00C67AA3"/>
    <w:rPr>
      <w:rFonts w:eastAsiaTheme="minorHAnsi"/>
    </w:rPr>
  </w:style>
  <w:style w:type="paragraph" w:customStyle="1" w:styleId="46E30C18C3CB4F1393784E049F2171471">
    <w:name w:val="46E30C18C3CB4F1393784E049F2171471"/>
    <w:rsid w:val="00C67AA3"/>
    <w:rPr>
      <w:rFonts w:eastAsiaTheme="minorHAnsi"/>
    </w:rPr>
  </w:style>
  <w:style w:type="paragraph" w:customStyle="1" w:styleId="1CD4F4B0DDEC4365AF3B79F54BF1AFBD1">
    <w:name w:val="1CD4F4B0DDEC4365AF3B79F54BF1AFBD1"/>
    <w:rsid w:val="00C67AA3"/>
    <w:rPr>
      <w:rFonts w:eastAsiaTheme="minorHAnsi"/>
    </w:rPr>
  </w:style>
  <w:style w:type="paragraph" w:customStyle="1" w:styleId="0AF8C293BD3941D799D612E4B1ECEA1D1">
    <w:name w:val="0AF8C293BD3941D799D612E4B1ECEA1D1"/>
    <w:rsid w:val="00C67AA3"/>
    <w:rPr>
      <w:rFonts w:eastAsiaTheme="minorHAnsi"/>
    </w:rPr>
  </w:style>
  <w:style w:type="paragraph" w:customStyle="1" w:styleId="AC7ED3A376B04C0887F66D097FE70F9E1">
    <w:name w:val="AC7ED3A376B04C0887F66D097FE70F9E1"/>
    <w:rsid w:val="00C67AA3"/>
    <w:rPr>
      <w:rFonts w:eastAsiaTheme="minorHAnsi"/>
    </w:rPr>
  </w:style>
  <w:style w:type="paragraph" w:customStyle="1" w:styleId="439BDB18774B40BAA8474AF761B853DA1">
    <w:name w:val="439BDB18774B40BAA8474AF761B853DA1"/>
    <w:rsid w:val="00C67AA3"/>
    <w:rPr>
      <w:rFonts w:eastAsiaTheme="minorHAnsi"/>
    </w:rPr>
  </w:style>
  <w:style w:type="paragraph" w:customStyle="1" w:styleId="D50694C985F842849EAEA685EAEBF3501">
    <w:name w:val="D50694C985F842849EAEA685EAEBF3501"/>
    <w:rsid w:val="00C67AA3"/>
    <w:rPr>
      <w:rFonts w:eastAsiaTheme="minorHAnsi"/>
    </w:rPr>
  </w:style>
  <w:style w:type="paragraph" w:customStyle="1" w:styleId="C39206AAC5A042E3954F2EEE23057E841">
    <w:name w:val="C39206AAC5A042E3954F2EEE23057E841"/>
    <w:rsid w:val="00C67AA3"/>
    <w:rPr>
      <w:rFonts w:eastAsiaTheme="minorHAnsi"/>
    </w:rPr>
  </w:style>
  <w:style w:type="paragraph" w:customStyle="1" w:styleId="DE07EFC776E047CCAE14786DE54B15CA1">
    <w:name w:val="DE07EFC776E047CCAE14786DE54B15CA1"/>
    <w:rsid w:val="00C67AA3"/>
    <w:rPr>
      <w:rFonts w:eastAsiaTheme="minorHAnsi"/>
    </w:rPr>
  </w:style>
  <w:style w:type="paragraph" w:customStyle="1" w:styleId="2DB635F79E9547A3A61455F8E4FF24FB1">
    <w:name w:val="2DB635F79E9547A3A61455F8E4FF24FB1"/>
    <w:rsid w:val="00C67AA3"/>
    <w:rPr>
      <w:rFonts w:eastAsiaTheme="minorHAnsi"/>
    </w:rPr>
  </w:style>
  <w:style w:type="paragraph" w:customStyle="1" w:styleId="52B0DCFE5055490DBF91FADF271997A41">
    <w:name w:val="52B0DCFE5055490DBF91FADF271997A41"/>
    <w:rsid w:val="00C67AA3"/>
    <w:rPr>
      <w:rFonts w:eastAsiaTheme="minorHAnsi"/>
    </w:rPr>
  </w:style>
  <w:style w:type="paragraph" w:customStyle="1" w:styleId="96DF1233B2AA4018837836AA9CF069F62">
    <w:name w:val="96DF1233B2AA4018837836AA9CF069F62"/>
    <w:rsid w:val="00C67AA3"/>
    <w:rPr>
      <w:rFonts w:eastAsiaTheme="minorHAnsi"/>
    </w:rPr>
  </w:style>
  <w:style w:type="paragraph" w:customStyle="1" w:styleId="0B6FAD81ABF548E8AC5E8790D9ECB26A6">
    <w:name w:val="0B6FAD81ABF548E8AC5E8790D9ECB26A6"/>
    <w:rsid w:val="00C67AA3"/>
    <w:rPr>
      <w:rFonts w:eastAsiaTheme="minorHAnsi"/>
    </w:rPr>
  </w:style>
  <w:style w:type="paragraph" w:customStyle="1" w:styleId="D5E257A592514943B371EFA13ECC614E6">
    <w:name w:val="D5E257A592514943B371EFA13ECC614E6"/>
    <w:rsid w:val="00C67AA3"/>
    <w:rPr>
      <w:rFonts w:eastAsiaTheme="minorHAnsi"/>
    </w:rPr>
  </w:style>
  <w:style w:type="paragraph" w:customStyle="1" w:styleId="A4D26AFDDE164CD7A114D5F0AEEE50BF6">
    <w:name w:val="A4D26AFDDE164CD7A114D5F0AEEE50BF6"/>
    <w:rsid w:val="00C67AA3"/>
    <w:rPr>
      <w:rFonts w:eastAsiaTheme="minorHAnsi"/>
    </w:rPr>
  </w:style>
  <w:style w:type="paragraph" w:customStyle="1" w:styleId="73287759E1AE420FB574006F9C0091416">
    <w:name w:val="73287759E1AE420FB574006F9C0091416"/>
    <w:rsid w:val="00C67AA3"/>
    <w:rPr>
      <w:rFonts w:eastAsiaTheme="minorHAnsi"/>
    </w:rPr>
  </w:style>
  <w:style w:type="paragraph" w:customStyle="1" w:styleId="83FD2C8677894A8297181FE75A2E915D4">
    <w:name w:val="83FD2C8677894A8297181FE75A2E915D4"/>
    <w:rsid w:val="00C67AA3"/>
    <w:rPr>
      <w:rFonts w:eastAsiaTheme="minorHAnsi"/>
    </w:rPr>
  </w:style>
  <w:style w:type="paragraph" w:customStyle="1" w:styleId="3D959E223FAA4FEE9DB7A90DCF5E9F354">
    <w:name w:val="3D959E223FAA4FEE9DB7A90DCF5E9F354"/>
    <w:rsid w:val="00C67AA3"/>
    <w:rPr>
      <w:rFonts w:eastAsiaTheme="minorHAnsi"/>
    </w:rPr>
  </w:style>
  <w:style w:type="paragraph" w:customStyle="1" w:styleId="101B157C38944EF78253CDD1012FC9D94">
    <w:name w:val="101B157C38944EF78253CDD1012FC9D94"/>
    <w:rsid w:val="00C67AA3"/>
    <w:rPr>
      <w:rFonts w:eastAsiaTheme="minorHAnsi"/>
    </w:rPr>
  </w:style>
  <w:style w:type="paragraph" w:customStyle="1" w:styleId="7BBCA562338949CF8BF5A842348DFCD54">
    <w:name w:val="7BBCA562338949CF8BF5A842348DFCD54"/>
    <w:rsid w:val="00C67AA3"/>
    <w:rPr>
      <w:rFonts w:eastAsiaTheme="minorHAnsi"/>
    </w:rPr>
  </w:style>
  <w:style w:type="paragraph" w:customStyle="1" w:styleId="77C6D5537A044E78B3388E227EC43AA64">
    <w:name w:val="77C6D5537A044E78B3388E227EC43AA64"/>
    <w:rsid w:val="00C67AA3"/>
    <w:rPr>
      <w:rFonts w:eastAsiaTheme="minorHAnsi"/>
    </w:rPr>
  </w:style>
  <w:style w:type="paragraph" w:customStyle="1" w:styleId="0BC55089EE0D4725B62392D47A656E7C2">
    <w:name w:val="0BC55089EE0D4725B62392D47A656E7C2"/>
    <w:rsid w:val="00C67AA3"/>
    <w:rPr>
      <w:rFonts w:eastAsiaTheme="minorHAnsi"/>
    </w:rPr>
  </w:style>
  <w:style w:type="paragraph" w:customStyle="1" w:styleId="6A9D76367D3E4B7D96280E8B22647CBE2">
    <w:name w:val="6A9D76367D3E4B7D96280E8B22647CBE2"/>
    <w:rsid w:val="00C67AA3"/>
    <w:rPr>
      <w:rFonts w:eastAsiaTheme="minorHAnsi"/>
    </w:rPr>
  </w:style>
  <w:style w:type="paragraph" w:customStyle="1" w:styleId="30DE6FEC688D488EB384A323DE0A0AFF2">
    <w:name w:val="30DE6FEC688D488EB384A323DE0A0AFF2"/>
    <w:rsid w:val="00C67AA3"/>
    <w:rPr>
      <w:rFonts w:eastAsiaTheme="minorHAnsi"/>
    </w:rPr>
  </w:style>
  <w:style w:type="paragraph" w:customStyle="1" w:styleId="0A7592F1DF8B4B13B9A0B66795BCF5A92">
    <w:name w:val="0A7592F1DF8B4B13B9A0B66795BCF5A92"/>
    <w:rsid w:val="00C67AA3"/>
    <w:rPr>
      <w:rFonts w:eastAsiaTheme="minorHAnsi"/>
    </w:rPr>
  </w:style>
  <w:style w:type="paragraph" w:customStyle="1" w:styleId="C2F265E55B0640F991A797B50889D8572">
    <w:name w:val="C2F265E55B0640F991A797B50889D8572"/>
    <w:rsid w:val="00C67AA3"/>
    <w:rPr>
      <w:rFonts w:eastAsiaTheme="minorHAnsi"/>
    </w:rPr>
  </w:style>
  <w:style w:type="paragraph" w:customStyle="1" w:styleId="46E30C18C3CB4F1393784E049F2171472">
    <w:name w:val="46E30C18C3CB4F1393784E049F2171472"/>
    <w:rsid w:val="00C67AA3"/>
    <w:rPr>
      <w:rFonts w:eastAsiaTheme="minorHAnsi"/>
    </w:rPr>
  </w:style>
  <w:style w:type="paragraph" w:customStyle="1" w:styleId="1CD4F4B0DDEC4365AF3B79F54BF1AFBD2">
    <w:name w:val="1CD4F4B0DDEC4365AF3B79F54BF1AFBD2"/>
    <w:rsid w:val="00C67AA3"/>
    <w:rPr>
      <w:rFonts w:eastAsiaTheme="minorHAnsi"/>
    </w:rPr>
  </w:style>
  <w:style w:type="paragraph" w:customStyle="1" w:styleId="0AF8C293BD3941D799D612E4B1ECEA1D2">
    <w:name w:val="0AF8C293BD3941D799D612E4B1ECEA1D2"/>
    <w:rsid w:val="00C67AA3"/>
    <w:rPr>
      <w:rFonts w:eastAsiaTheme="minorHAnsi"/>
    </w:rPr>
  </w:style>
  <w:style w:type="paragraph" w:customStyle="1" w:styleId="AC7ED3A376B04C0887F66D097FE70F9E2">
    <w:name w:val="AC7ED3A376B04C0887F66D097FE70F9E2"/>
    <w:rsid w:val="00C67AA3"/>
    <w:rPr>
      <w:rFonts w:eastAsiaTheme="minorHAnsi"/>
    </w:rPr>
  </w:style>
  <w:style w:type="paragraph" w:customStyle="1" w:styleId="439BDB18774B40BAA8474AF761B853DA2">
    <w:name w:val="439BDB18774B40BAA8474AF761B853DA2"/>
    <w:rsid w:val="00C67AA3"/>
    <w:rPr>
      <w:rFonts w:eastAsiaTheme="minorHAnsi"/>
    </w:rPr>
  </w:style>
  <w:style w:type="paragraph" w:customStyle="1" w:styleId="D50694C985F842849EAEA685EAEBF3502">
    <w:name w:val="D50694C985F842849EAEA685EAEBF3502"/>
    <w:rsid w:val="00C67AA3"/>
    <w:rPr>
      <w:rFonts w:eastAsiaTheme="minorHAnsi"/>
    </w:rPr>
  </w:style>
  <w:style w:type="paragraph" w:customStyle="1" w:styleId="C39206AAC5A042E3954F2EEE23057E842">
    <w:name w:val="C39206AAC5A042E3954F2EEE23057E842"/>
    <w:rsid w:val="00C67AA3"/>
    <w:rPr>
      <w:rFonts w:eastAsiaTheme="minorHAnsi"/>
    </w:rPr>
  </w:style>
  <w:style w:type="paragraph" w:customStyle="1" w:styleId="DE07EFC776E047CCAE14786DE54B15CA2">
    <w:name w:val="DE07EFC776E047CCAE14786DE54B15CA2"/>
    <w:rsid w:val="00C67AA3"/>
    <w:rPr>
      <w:rFonts w:eastAsiaTheme="minorHAnsi"/>
    </w:rPr>
  </w:style>
  <w:style w:type="paragraph" w:customStyle="1" w:styleId="2DB635F79E9547A3A61455F8E4FF24FB2">
    <w:name w:val="2DB635F79E9547A3A61455F8E4FF24FB2"/>
    <w:rsid w:val="00C67AA3"/>
    <w:rPr>
      <w:rFonts w:eastAsiaTheme="minorHAnsi"/>
    </w:rPr>
  </w:style>
  <w:style w:type="paragraph" w:customStyle="1" w:styleId="52B0DCFE5055490DBF91FADF271997A42">
    <w:name w:val="52B0DCFE5055490DBF91FADF271997A42"/>
    <w:rsid w:val="00C67AA3"/>
    <w:rPr>
      <w:rFonts w:eastAsiaTheme="minorHAnsi"/>
    </w:rPr>
  </w:style>
  <w:style w:type="paragraph" w:customStyle="1" w:styleId="96DF1233B2AA4018837836AA9CF069F63">
    <w:name w:val="96DF1233B2AA4018837836AA9CF069F63"/>
    <w:rsid w:val="00C67AA3"/>
    <w:rPr>
      <w:rFonts w:eastAsiaTheme="minorHAnsi"/>
    </w:rPr>
  </w:style>
  <w:style w:type="paragraph" w:customStyle="1" w:styleId="7BD5D07F99794EABAA8016EF81357875">
    <w:name w:val="7BD5D07F99794EABAA8016EF81357875"/>
    <w:rsid w:val="00C67AA3"/>
  </w:style>
  <w:style w:type="paragraph" w:customStyle="1" w:styleId="62261B4568F74BD8ACA2EC52ABF51991">
    <w:name w:val="62261B4568F74BD8ACA2EC52ABF51991"/>
    <w:rsid w:val="00C67AA3"/>
  </w:style>
  <w:style w:type="paragraph" w:customStyle="1" w:styleId="B06BC931795B4B438975CD5760F7498C">
    <w:name w:val="B06BC931795B4B438975CD5760F7498C"/>
    <w:rsid w:val="00C67AA3"/>
  </w:style>
  <w:style w:type="paragraph" w:customStyle="1" w:styleId="DAD2CCB3768E4B7491C3A0D1401854ED">
    <w:name w:val="DAD2CCB3768E4B7491C3A0D1401854ED"/>
    <w:rsid w:val="00C67AA3"/>
  </w:style>
  <w:style w:type="paragraph" w:customStyle="1" w:styleId="DC46105A308940B6A3ADDD31C3595331">
    <w:name w:val="DC46105A308940B6A3ADDD31C3595331"/>
    <w:rsid w:val="00C67AA3"/>
  </w:style>
  <w:style w:type="paragraph" w:customStyle="1" w:styleId="3BA03DFA70864817939D5DED175E877E">
    <w:name w:val="3BA03DFA70864817939D5DED175E877E"/>
    <w:rsid w:val="00C67AA3"/>
  </w:style>
  <w:style w:type="paragraph" w:customStyle="1" w:styleId="12038038520A4F92BAFDF95D05A6AA56">
    <w:name w:val="12038038520A4F92BAFDF95D05A6AA56"/>
    <w:rsid w:val="00C67AA3"/>
  </w:style>
  <w:style w:type="paragraph" w:customStyle="1" w:styleId="F46C3394C83F40DB9F4353656B312EA0">
    <w:name w:val="F46C3394C83F40DB9F4353656B312EA0"/>
    <w:rsid w:val="00C67AA3"/>
  </w:style>
  <w:style w:type="paragraph" w:customStyle="1" w:styleId="D4EF07DD65674E79AB65698FBACBABFB">
    <w:name w:val="D4EF07DD65674E79AB65698FBACBABFB"/>
    <w:rsid w:val="00C67AA3"/>
  </w:style>
  <w:style w:type="paragraph" w:customStyle="1" w:styleId="9EF336DF52B54248AF2F48AD6982F43D">
    <w:name w:val="9EF336DF52B54248AF2F48AD6982F43D"/>
    <w:rsid w:val="00C67AA3"/>
  </w:style>
  <w:style w:type="paragraph" w:customStyle="1" w:styleId="E5419D84739B429595FD5B4189F7FD1F">
    <w:name w:val="E5419D84739B429595FD5B4189F7FD1F"/>
    <w:rsid w:val="00C67AA3"/>
  </w:style>
  <w:style w:type="paragraph" w:customStyle="1" w:styleId="8864DD18FF9A4522A1C415D7CA0FDEB7">
    <w:name w:val="8864DD18FF9A4522A1C415D7CA0FDEB7"/>
    <w:rsid w:val="00C67AA3"/>
  </w:style>
  <w:style w:type="paragraph" w:customStyle="1" w:styleId="078E3EA682BF4EC289D6F68AFF7B9E04">
    <w:name w:val="078E3EA682BF4EC289D6F68AFF7B9E04"/>
    <w:rsid w:val="00C67AA3"/>
  </w:style>
  <w:style w:type="paragraph" w:customStyle="1" w:styleId="DAB7B87B59564C6486D57B16BE073A70">
    <w:name w:val="DAB7B87B59564C6486D57B16BE073A70"/>
    <w:rsid w:val="00C67AA3"/>
  </w:style>
  <w:style w:type="paragraph" w:customStyle="1" w:styleId="0ECCDA7D9BCF412FB1CB0F800420A85C">
    <w:name w:val="0ECCDA7D9BCF412FB1CB0F800420A85C"/>
    <w:rsid w:val="00C67AA3"/>
  </w:style>
  <w:style w:type="paragraph" w:customStyle="1" w:styleId="4CDE44729E144E4285D106D7C610CE68">
    <w:name w:val="4CDE44729E144E4285D106D7C610CE68"/>
    <w:rsid w:val="00C67AA3"/>
  </w:style>
  <w:style w:type="paragraph" w:customStyle="1" w:styleId="EA7EE404A75446BA8129636634667ADF">
    <w:name w:val="EA7EE404A75446BA8129636634667ADF"/>
    <w:rsid w:val="00C67AA3"/>
  </w:style>
  <w:style w:type="paragraph" w:customStyle="1" w:styleId="0879B46C0F374F2BA791A1C9B45174B6">
    <w:name w:val="0879B46C0F374F2BA791A1C9B45174B6"/>
    <w:rsid w:val="00C67AA3"/>
  </w:style>
  <w:style w:type="paragraph" w:customStyle="1" w:styleId="98303A38F5DB41DA961F16C3E9108465">
    <w:name w:val="98303A38F5DB41DA961F16C3E9108465"/>
    <w:rsid w:val="00C67AA3"/>
  </w:style>
  <w:style w:type="paragraph" w:customStyle="1" w:styleId="A21D50F3084B4B3D8022F90F3DC918AE">
    <w:name w:val="A21D50F3084B4B3D8022F90F3DC918AE"/>
    <w:rsid w:val="00C67AA3"/>
  </w:style>
  <w:style w:type="paragraph" w:customStyle="1" w:styleId="E3F8651375994113B01AC65D3789A0EB">
    <w:name w:val="E3F8651375994113B01AC65D3789A0EB"/>
    <w:rsid w:val="00C67AA3"/>
  </w:style>
  <w:style w:type="paragraph" w:customStyle="1" w:styleId="80AA465667F0447C9911B209E43BD32F">
    <w:name w:val="80AA465667F0447C9911B209E43BD32F"/>
    <w:rsid w:val="00C67AA3"/>
  </w:style>
  <w:style w:type="paragraph" w:customStyle="1" w:styleId="5599A5EFA10143A2914CE41C1DC69AFE">
    <w:name w:val="5599A5EFA10143A2914CE41C1DC69AFE"/>
    <w:rsid w:val="00C67AA3"/>
  </w:style>
  <w:style w:type="paragraph" w:customStyle="1" w:styleId="28A74941499248CFA85593ED397898AA">
    <w:name w:val="28A74941499248CFA85593ED397898AA"/>
    <w:rsid w:val="00C67AA3"/>
  </w:style>
  <w:style w:type="paragraph" w:customStyle="1" w:styleId="CC042F270210462A9E3065C681B7216F">
    <w:name w:val="CC042F270210462A9E3065C681B7216F"/>
    <w:rsid w:val="00C67AA3"/>
  </w:style>
  <w:style w:type="paragraph" w:customStyle="1" w:styleId="6F54264A80624025A109880AE165B3DD">
    <w:name w:val="6F54264A80624025A109880AE165B3DD"/>
    <w:rsid w:val="00C67AA3"/>
  </w:style>
  <w:style w:type="paragraph" w:customStyle="1" w:styleId="E4D5877F9755499399971B51C9C5ED23">
    <w:name w:val="E4D5877F9755499399971B51C9C5ED23"/>
    <w:rsid w:val="00C67AA3"/>
  </w:style>
  <w:style w:type="paragraph" w:customStyle="1" w:styleId="8C1A4DB5F08F4155996D5495061A2C19">
    <w:name w:val="8C1A4DB5F08F4155996D5495061A2C19"/>
    <w:rsid w:val="00C67AA3"/>
  </w:style>
  <w:style w:type="paragraph" w:customStyle="1" w:styleId="13D375D644BF4DDD81CE6BFAD2DAF468">
    <w:name w:val="13D375D644BF4DDD81CE6BFAD2DAF468"/>
    <w:rsid w:val="00C67AA3"/>
  </w:style>
  <w:style w:type="paragraph" w:customStyle="1" w:styleId="3FEBF0E035D143EBAFFDC8D4A3729B33">
    <w:name w:val="3FEBF0E035D143EBAFFDC8D4A3729B33"/>
    <w:rsid w:val="00C67AA3"/>
  </w:style>
  <w:style w:type="paragraph" w:customStyle="1" w:styleId="DC67F0B7649040E0B76210C40386053F">
    <w:name w:val="DC67F0B7649040E0B76210C40386053F"/>
    <w:rsid w:val="00C67AA3"/>
  </w:style>
  <w:style w:type="paragraph" w:customStyle="1" w:styleId="70C4EEA32C3147809762B7D8E32CC606">
    <w:name w:val="70C4EEA32C3147809762B7D8E32CC606"/>
    <w:rsid w:val="00C67AA3"/>
  </w:style>
  <w:style w:type="paragraph" w:customStyle="1" w:styleId="D183CEA5856E4B27A558149C5E658044">
    <w:name w:val="D183CEA5856E4B27A558149C5E658044"/>
    <w:rsid w:val="00C67AA3"/>
  </w:style>
  <w:style w:type="paragraph" w:customStyle="1" w:styleId="683168A2BF5D43A998709E5D2436CF2F">
    <w:name w:val="683168A2BF5D43A998709E5D2436CF2F"/>
    <w:rsid w:val="00C67AA3"/>
  </w:style>
  <w:style w:type="paragraph" w:customStyle="1" w:styleId="790ADC8E49C84D34B3E538F233B2A8AF">
    <w:name w:val="790ADC8E49C84D34B3E538F233B2A8AF"/>
    <w:rsid w:val="00C67AA3"/>
  </w:style>
  <w:style w:type="paragraph" w:customStyle="1" w:styleId="662CE9604AE04ECCBF0D5F285F1730E1">
    <w:name w:val="662CE9604AE04ECCBF0D5F285F1730E1"/>
    <w:rsid w:val="00C67AA3"/>
  </w:style>
  <w:style w:type="paragraph" w:customStyle="1" w:styleId="1810DD8D43FF47A581C218CC50E5BAA7">
    <w:name w:val="1810DD8D43FF47A581C218CC50E5BAA7"/>
    <w:rsid w:val="00C67AA3"/>
  </w:style>
  <w:style w:type="paragraph" w:customStyle="1" w:styleId="3A19E4BA5A2A49F0B705409176BB7728">
    <w:name w:val="3A19E4BA5A2A49F0B705409176BB7728"/>
    <w:rsid w:val="00C67AA3"/>
  </w:style>
  <w:style w:type="paragraph" w:customStyle="1" w:styleId="B8E4E911DE3643A1A2E525E0D09BDE35">
    <w:name w:val="B8E4E911DE3643A1A2E525E0D09BDE35"/>
    <w:rsid w:val="00C67AA3"/>
  </w:style>
  <w:style w:type="paragraph" w:customStyle="1" w:styleId="442E4FE607274DB994D9628E9A6A517C">
    <w:name w:val="442E4FE607274DB994D9628E9A6A517C"/>
    <w:rsid w:val="00C67AA3"/>
  </w:style>
  <w:style w:type="paragraph" w:customStyle="1" w:styleId="4F896EEB9012464699A872930CB113F1">
    <w:name w:val="4F896EEB9012464699A872930CB113F1"/>
    <w:rsid w:val="00C67AA3"/>
  </w:style>
  <w:style w:type="paragraph" w:customStyle="1" w:styleId="0B6FAD81ABF548E8AC5E8790D9ECB26A7">
    <w:name w:val="0B6FAD81ABF548E8AC5E8790D9ECB26A7"/>
    <w:rsid w:val="00C67AA3"/>
    <w:rPr>
      <w:rFonts w:eastAsiaTheme="minorHAnsi"/>
    </w:rPr>
  </w:style>
  <w:style w:type="paragraph" w:customStyle="1" w:styleId="D5E257A592514943B371EFA13ECC614E7">
    <w:name w:val="D5E257A592514943B371EFA13ECC614E7"/>
    <w:rsid w:val="00C67AA3"/>
    <w:rPr>
      <w:rFonts w:eastAsiaTheme="minorHAnsi"/>
    </w:rPr>
  </w:style>
  <w:style w:type="paragraph" w:customStyle="1" w:styleId="A4D26AFDDE164CD7A114D5F0AEEE50BF7">
    <w:name w:val="A4D26AFDDE164CD7A114D5F0AEEE50BF7"/>
    <w:rsid w:val="00C67AA3"/>
    <w:rPr>
      <w:rFonts w:eastAsiaTheme="minorHAnsi"/>
    </w:rPr>
  </w:style>
  <w:style w:type="paragraph" w:customStyle="1" w:styleId="13D375D644BF4DDD81CE6BFAD2DAF4681">
    <w:name w:val="13D375D644BF4DDD81CE6BFAD2DAF4681"/>
    <w:rsid w:val="00C67AA3"/>
    <w:rPr>
      <w:rFonts w:eastAsiaTheme="minorHAnsi"/>
    </w:rPr>
  </w:style>
  <w:style w:type="paragraph" w:customStyle="1" w:styleId="83FD2C8677894A8297181FE75A2E915D5">
    <w:name w:val="83FD2C8677894A8297181FE75A2E915D5"/>
    <w:rsid w:val="00C67AA3"/>
    <w:rPr>
      <w:rFonts w:eastAsiaTheme="minorHAnsi"/>
    </w:rPr>
  </w:style>
  <w:style w:type="paragraph" w:customStyle="1" w:styleId="3FEBF0E035D143EBAFFDC8D4A3729B331">
    <w:name w:val="3FEBF0E035D143EBAFFDC8D4A3729B331"/>
    <w:rsid w:val="00C67AA3"/>
    <w:rPr>
      <w:rFonts w:eastAsiaTheme="minorHAnsi"/>
    </w:rPr>
  </w:style>
  <w:style w:type="paragraph" w:customStyle="1" w:styleId="6F54264A80624025A109880AE165B3DD1">
    <w:name w:val="6F54264A80624025A109880AE165B3DD1"/>
    <w:rsid w:val="00C67AA3"/>
    <w:rPr>
      <w:rFonts w:eastAsiaTheme="minorHAnsi"/>
    </w:rPr>
  </w:style>
  <w:style w:type="paragraph" w:customStyle="1" w:styleId="DC67F0B7649040E0B76210C40386053F1">
    <w:name w:val="DC67F0B7649040E0B76210C40386053F1"/>
    <w:rsid w:val="00C67AA3"/>
    <w:rPr>
      <w:rFonts w:eastAsiaTheme="minorHAnsi"/>
    </w:rPr>
  </w:style>
  <w:style w:type="paragraph" w:customStyle="1" w:styleId="E4D5877F9755499399971B51C9C5ED231">
    <w:name w:val="E4D5877F9755499399971B51C9C5ED231"/>
    <w:rsid w:val="00C67AA3"/>
    <w:rPr>
      <w:rFonts w:eastAsiaTheme="minorHAnsi"/>
    </w:rPr>
  </w:style>
  <w:style w:type="paragraph" w:customStyle="1" w:styleId="0BC55089EE0D4725B62392D47A656E7C3">
    <w:name w:val="0BC55089EE0D4725B62392D47A656E7C3"/>
    <w:rsid w:val="00C67AA3"/>
    <w:rPr>
      <w:rFonts w:eastAsiaTheme="minorHAnsi"/>
    </w:rPr>
  </w:style>
  <w:style w:type="paragraph" w:customStyle="1" w:styleId="70C4EEA32C3147809762B7D8E32CC6061">
    <w:name w:val="70C4EEA32C3147809762B7D8E32CC6061"/>
    <w:rsid w:val="00C67AA3"/>
    <w:rPr>
      <w:rFonts w:eastAsiaTheme="minorHAnsi"/>
    </w:rPr>
  </w:style>
  <w:style w:type="paragraph" w:customStyle="1" w:styleId="1810DD8D43FF47A581C218CC50E5BAA71">
    <w:name w:val="1810DD8D43FF47A581C218CC50E5BAA71"/>
    <w:rsid w:val="00C67AA3"/>
    <w:rPr>
      <w:rFonts w:eastAsiaTheme="minorHAnsi"/>
    </w:rPr>
  </w:style>
  <w:style w:type="paragraph" w:customStyle="1" w:styleId="0A7592F1DF8B4B13B9A0B66795BCF5A93">
    <w:name w:val="0A7592F1DF8B4B13B9A0B66795BCF5A93"/>
    <w:rsid w:val="00C67AA3"/>
    <w:rPr>
      <w:rFonts w:eastAsiaTheme="minorHAnsi"/>
    </w:rPr>
  </w:style>
  <w:style w:type="paragraph" w:customStyle="1" w:styleId="D183CEA5856E4B27A558149C5E6580441">
    <w:name w:val="D183CEA5856E4B27A558149C5E6580441"/>
    <w:rsid w:val="00C67AA3"/>
    <w:rPr>
      <w:rFonts w:eastAsiaTheme="minorHAnsi"/>
    </w:rPr>
  </w:style>
  <w:style w:type="paragraph" w:customStyle="1" w:styleId="3A19E4BA5A2A49F0B705409176BB77281">
    <w:name w:val="3A19E4BA5A2A49F0B705409176BB77281"/>
    <w:rsid w:val="00C67AA3"/>
    <w:rPr>
      <w:rFonts w:eastAsiaTheme="minorHAnsi"/>
    </w:rPr>
  </w:style>
  <w:style w:type="paragraph" w:customStyle="1" w:styleId="1CD4F4B0DDEC4365AF3B79F54BF1AFBD3">
    <w:name w:val="1CD4F4B0DDEC4365AF3B79F54BF1AFBD3"/>
    <w:rsid w:val="00C67AA3"/>
    <w:rPr>
      <w:rFonts w:eastAsiaTheme="minorHAnsi"/>
    </w:rPr>
  </w:style>
  <w:style w:type="paragraph" w:customStyle="1" w:styleId="683168A2BF5D43A998709E5D2436CF2F1">
    <w:name w:val="683168A2BF5D43A998709E5D2436CF2F1"/>
    <w:rsid w:val="00C67AA3"/>
    <w:rPr>
      <w:rFonts w:eastAsiaTheme="minorHAnsi"/>
    </w:rPr>
  </w:style>
  <w:style w:type="paragraph" w:customStyle="1" w:styleId="B8E4E911DE3643A1A2E525E0D09BDE351">
    <w:name w:val="B8E4E911DE3643A1A2E525E0D09BDE351"/>
    <w:rsid w:val="00C67AA3"/>
    <w:rPr>
      <w:rFonts w:eastAsiaTheme="minorHAnsi"/>
    </w:rPr>
  </w:style>
  <w:style w:type="paragraph" w:customStyle="1" w:styleId="439BDB18774B40BAA8474AF761B853DA3">
    <w:name w:val="439BDB18774B40BAA8474AF761B853DA3"/>
    <w:rsid w:val="00C67AA3"/>
    <w:rPr>
      <w:rFonts w:eastAsiaTheme="minorHAnsi"/>
    </w:rPr>
  </w:style>
  <w:style w:type="paragraph" w:customStyle="1" w:styleId="790ADC8E49C84D34B3E538F233B2A8AF1">
    <w:name w:val="790ADC8E49C84D34B3E538F233B2A8AF1"/>
    <w:rsid w:val="00C67AA3"/>
    <w:rPr>
      <w:rFonts w:eastAsiaTheme="minorHAnsi"/>
    </w:rPr>
  </w:style>
  <w:style w:type="paragraph" w:customStyle="1" w:styleId="442E4FE607274DB994D9628E9A6A517C1">
    <w:name w:val="442E4FE607274DB994D9628E9A6A517C1"/>
    <w:rsid w:val="00C67AA3"/>
    <w:rPr>
      <w:rFonts w:eastAsiaTheme="minorHAnsi"/>
    </w:rPr>
  </w:style>
  <w:style w:type="paragraph" w:customStyle="1" w:styleId="DE07EFC776E047CCAE14786DE54B15CA3">
    <w:name w:val="DE07EFC776E047CCAE14786DE54B15CA3"/>
    <w:rsid w:val="00C67AA3"/>
    <w:rPr>
      <w:rFonts w:eastAsiaTheme="minorHAnsi"/>
    </w:rPr>
  </w:style>
  <w:style w:type="paragraph" w:customStyle="1" w:styleId="662CE9604AE04ECCBF0D5F285F1730E11">
    <w:name w:val="662CE9604AE04ECCBF0D5F285F1730E11"/>
    <w:rsid w:val="00C67AA3"/>
    <w:rPr>
      <w:rFonts w:eastAsiaTheme="minorHAnsi"/>
    </w:rPr>
  </w:style>
  <w:style w:type="paragraph" w:customStyle="1" w:styleId="4F896EEB9012464699A872930CB113F11">
    <w:name w:val="4F896EEB9012464699A872930CB113F11"/>
    <w:rsid w:val="00C67AA3"/>
    <w:rPr>
      <w:rFonts w:eastAsiaTheme="minorHAnsi"/>
    </w:rPr>
  </w:style>
  <w:style w:type="paragraph" w:customStyle="1" w:styleId="7BD5D07F99794EABAA8016EF813578751">
    <w:name w:val="7BD5D07F99794EABAA8016EF813578751"/>
    <w:rsid w:val="00C67AA3"/>
    <w:rPr>
      <w:rFonts w:eastAsiaTheme="minorHAnsi"/>
    </w:rPr>
  </w:style>
  <w:style w:type="paragraph" w:customStyle="1" w:styleId="62261B4568F74BD8ACA2EC52ABF519911">
    <w:name w:val="62261B4568F74BD8ACA2EC52ABF519911"/>
    <w:rsid w:val="00C67AA3"/>
    <w:rPr>
      <w:rFonts w:eastAsiaTheme="minorHAnsi"/>
    </w:rPr>
  </w:style>
  <w:style w:type="paragraph" w:customStyle="1" w:styleId="B06BC931795B4B438975CD5760F7498C1">
    <w:name w:val="B06BC931795B4B438975CD5760F7498C1"/>
    <w:rsid w:val="00C67AA3"/>
    <w:rPr>
      <w:rFonts w:eastAsiaTheme="minorHAnsi"/>
    </w:rPr>
  </w:style>
  <w:style w:type="paragraph" w:customStyle="1" w:styleId="DAD2CCB3768E4B7491C3A0D1401854ED1">
    <w:name w:val="DAD2CCB3768E4B7491C3A0D1401854ED1"/>
    <w:rsid w:val="00C67AA3"/>
    <w:rPr>
      <w:rFonts w:eastAsiaTheme="minorHAnsi"/>
    </w:rPr>
  </w:style>
  <w:style w:type="paragraph" w:customStyle="1" w:styleId="DC46105A308940B6A3ADDD31C35953311">
    <w:name w:val="DC46105A308940B6A3ADDD31C35953311"/>
    <w:rsid w:val="00C67AA3"/>
    <w:rPr>
      <w:rFonts w:eastAsiaTheme="minorHAnsi"/>
    </w:rPr>
  </w:style>
  <w:style w:type="paragraph" w:customStyle="1" w:styleId="3BA03DFA70864817939D5DED175E877E1">
    <w:name w:val="3BA03DFA70864817939D5DED175E877E1"/>
    <w:rsid w:val="00C67AA3"/>
    <w:rPr>
      <w:rFonts w:eastAsiaTheme="minorHAnsi"/>
    </w:rPr>
  </w:style>
  <w:style w:type="paragraph" w:customStyle="1" w:styleId="12038038520A4F92BAFDF95D05A6AA561">
    <w:name w:val="12038038520A4F92BAFDF95D05A6AA561"/>
    <w:rsid w:val="00C67AA3"/>
    <w:rPr>
      <w:rFonts w:eastAsiaTheme="minorHAnsi"/>
    </w:rPr>
  </w:style>
  <w:style w:type="paragraph" w:customStyle="1" w:styleId="F46C3394C83F40DB9F4353656B312EA01">
    <w:name w:val="F46C3394C83F40DB9F4353656B312EA01"/>
    <w:rsid w:val="00C67AA3"/>
    <w:rPr>
      <w:rFonts w:eastAsiaTheme="minorHAnsi"/>
    </w:rPr>
  </w:style>
  <w:style w:type="paragraph" w:customStyle="1" w:styleId="D4EF07DD65674E79AB65698FBACBABFB1">
    <w:name w:val="D4EF07DD65674E79AB65698FBACBABFB1"/>
    <w:rsid w:val="00C67AA3"/>
    <w:rPr>
      <w:rFonts w:eastAsiaTheme="minorHAnsi"/>
    </w:rPr>
  </w:style>
  <w:style w:type="paragraph" w:customStyle="1" w:styleId="9EF336DF52B54248AF2F48AD6982F43D1">
    <w:name w:val="9EF336DF52B54248AF2F48AD6982F43D1"/>
    <w:rsid w:val="00C67AA3"/>
    <w:rPr>
      <w:rFonts w:eastAsiaTheme="minorHAnsi"/>
    </w:rPr>
  </w:style>
  <w:style w:type="paragraph" w:customStyle="1" w:styleId="E5419D84739B429595FD5B4189F7FD1F1">
    <w:name w:val="E5419D84739B429595FD5B4189F7FD1F1"/>
    <w:rsid w:val="00C67AA3"/>
    <w:rPr>
      <w:rFonts w:eastAsiaTheme="minorHAnsi"/>
    </w:rPr>
  </w:style>
  <w:style w:type="paragraph" w:customStyle="1" w:styleId="8864DD18FF9A4522A1C415D7CA0FDEB71">
    <w:name w:val="8864DD18FF9A4522A1C415D7CA0FDEB71"/>
    <w:rsid w:val="00C67AA3"/>
    <w:rPr>
      <w:rFonts w:eastAsiaTheme="minorHAnsi"/>
    </w:rPr>
  </w:style>
  <w:style w:type="paragraph" w:customStyle="1" w:styleId="078E3EA682BF4EC289D6F68AFF7B9E041">
    <w:name w:val="078E3EA682BF4EC289D6F68AFF7B9E041"/>
    <w:rsid w:val="00C67AA3"/>
    <w:rPr>
      <w:rFonts w:eastAsiaTheme="minorHAnsi"/>
    </w:rPr>
  </w:style>
  <w:style w:type="paragraph" w:customStyle="1" w:styleId="DAB7B87B59564C6486D57B16BE073A701">
    <w:name w:val="DAB7B87B59564C6486D57B16BE073A701"/>
    <w:rsid w:val="00C67AA3"/>
    <w:rPr>
      <w:rFonts w:eastAsiaTheme="minorHAnsi"/>
    </w:rPr>
  </w:style>
  <w:style w:type="paragraph" w:customStyle="1" w:styleId="0ECCDA7D9BCF412FB1CB0F800420A85C1">
    <w:name w:val="0ECCDA7D9BCF412FB1CB0F800420A85C1"/>
    <w:rsid w:val="00C67AA3"/>
    <w:rPr>
      <w:rFonts w:eastAsiaTheme="minorHAnsi"/>
    </w:rPr>
  </w:style>
  <w:style w:type="paragraph" w:customStyle="1" w:styleId="4CDE44729E144E4285D106D7C610CE681">
    <w:name w:val="4CDE44729E144E4285D106D7C610CE681"/>
    <w:rsid w:val="00C67AA3"/>
    <w:rPr>
      <w:rFonts w:eastAsiaTheme="minorHAnsi"/>
    </w:rPr>
  </w:style>
  <w:style w:type="paragraph" w:customStyle="1" w:styleId="EA7EE404A75446BA8129636634667ADF1">
    <w:name w:val="EA7EE404A75446BA8129636634667ADF1"/>
    <w:rsid w:val="00C67AA3"/>
    <w:rPr>
      <w:rFonts w:eastAsiaTheme="minorHAnsi"/>
    </w:rPr>
  </w:style>
  <w:style w:type="paragraph" w:customStyle="1" w:styleId="0879B46C0F374F2BA791A1C9B45174B61">
    <w:name w:val="0879B46C0F374F2BA791A1C9B45174B61"/>
    <w:rsid w:val="00C67AA3"/>
    <w:rPr>
      <w:rFonts w:eastAsiaTheme="minorHAnsi"/>
    </w:rPr>
  </w:style>
  <w:style w:type="paragraph" w:customStyle="1" w:styleId="98303A38F5DB41DA961F16C3E91084651">
    <w:name w:val="98303A38F5DB41DA961F16C3E91084651"/>
    <w:rsid w:val="00C67AA3"/>
    <w:rPr>
      <w:rFonts w:eastAsiaTheme="minorHAnsi"/>
    </w:rPr>
  </w:style>
  <w:style w:type="paragraph" w:customStyle="1" w:styleId="A21D50F3084B4B3D8022F90F3DC918AE1">
    <w:name w:val="A21D50F3084B4B3D8022F90F3DC918AE1"/>
    <w:rsid w:val="00C67AA3"/>
    <w:rPr>
      <w:rFonts w:eastAsiaTheme="minorHAnsi"/>
    </w:rPr>
  </w:style>
  <w:style w:type="paragraph" w:customStyle="1" w:styleId="E3F8651375994113B01AC65D3789A0EB1">
    <w:name w:val="E3F8651375994113B01AC65D3789A0EB1"/>
    <w:rsid w:val="00C67AA3"/>
    <w:rPr>
      <w:rFonts w:eastAsiaTheme="minorHAnsi"/>
    </w:rPr>
  </w:style>
  <w:style w:type="paragraph" w:customStyle="1" w:styleId="80AA465667F0447C9911B209E43BD32F1">
    <w:name w:val="80AA465667F0447C9911B209E43BD32F1"/>
    <w:rsid w:val="00C67AA3"/>
    <w:rPr>
      <w:rFonts w:eastAsiaTheme="minorHAnsi"/>
    </w:rPr>
  </w:style>
  <w:style w:type="paragraph" w:customStyle="1" w:styleId="5599A5EFA10143A2914CE41C1DC69AFE1">
    <w:name w:val="5599A5EFA10143A2914CE41C1DC69AFE1"/>
    <w:rsid w:val="00C67AA3"/>
    <w:rPr>
      <w:rFonts w:eastAsiaTheme="minorHAnsi"/>
    </w:rPr>
  </w:style>
  <w:style w:type="paragraph" w:customStyle="1" w:styleId="28A74941499248CFA85593ED397898AA1">
    <w:name w:val="28A74941499248CFA85593ED397898AA1"/>
    <w:rsid w:val="00C67AA3"/>
    <w:rPr>
      <w:rFonts w:eastAsiaTheme="minorHAnsi"/>
    </w:rPr>
  </w:style>
  <w:style w:type="paragraph" w:customStyle="1" w:styleId="8C1A4DB5F08F4155996D5495061A2C191">
    <w:name w:val="8C1A4DB5F08F4155996D5495061A2C191"/>
    <w:rsid w:val="00C67AA3"/>
    <w:rPr>
      <w:rFonts w:eastAsiaTheme="minorHAnsi"/>
    </w:rPr>
  </w:style>
  <w:style w:type="paragraph" w:customStyle="1" w:styleId="CC042F270210462A9E3065C681B7216F1">
    <w:name w:val="CC042F270210462A9E3065C681B7216F1"/>
    <w:rsid w:val="00C67AA3"/>
    <w:rPr>
      <w:rFonts w:eastAsiaTheme="minorHAnsi"/>
    </w:rPr>
  </w:style>
  <w:style w:type="paragraph" w:customStyle="1" w:styleId="407718DB5FFA44C7B9F22344E8D0A735">
    <w:name w:val="407718DB5FFA44C7B9F22344E8D0A735"/>
    <w:rsid w:val="00C67AA3"/>
  </w:style>
  <w:style w:type="paragraph" w:customStyle="1" w:styleId="92D0B080C6FE4B029532B7412EF01ADE">
    <w:name w:val="92D0B080C6FE4B029532B7412EF01ADE"/>
    <w:rsid w:val="00C67AA3"/>
  </w:style>
  <w:style w:type="paragraph" w:customStyle="1" w:styleId="8ED6C2EC92654B058AB69DB332CD1B58">
    <w:name w:val="8ED6C2EC92654B058AB69DB332CD1B58"/>
    <w:rsid w:val="00C67AA3"/>
  </w:style>
  <w:style w:type="paragraph" w:customStyle="1" w:styleId="909608C43DA34F31B48C5DDB72521029">
    <w:name w:val="909608C43DA34F31B48C5DDB72521029"/>
    <w:rsid w:val="00C67AA3"/>
  </w:style>
  <w:style w:type="paragraph" w:customStyle="1" w:styleId="4FCC0B9C822A43AEBD6F6E9E117A4742">
    <w:name w:val="4FCC0B9C822A43AEBD6F6E9E117A4742"/>
    <w:rsid w:val="00C67AA3"/>
  </w:style>
  <w:style w:type="paragraph" w:customStyle="1" w:styleId="C8C34BE197D64ADAB171F8E6D06FB4C1">
    <w:name w:val="C8C34BE197D64ADAB171F8E6D06FB4C1"/>
    <w:rsid w:val="00C67AA3"/>
  </w:style>
  <w:style w:type="paragraph" w:customStyle="1" w:styleId="C354907C24D9410DBFCC4602D2E8CF94">
    <w:name w:val="C354907C24D9410DBFCC4602D2E8CF94"/>
    <w:rsid w:val="00C67AA3"/>
  </w:style>
  <w:style w:type="paragraph" w:customStyle="1" w:styleId="9AC26856CBE14C57B67CAA610B9B68A6">
    <w:name w:val="9AC26856CBE14C57B67CAA610B9B68A6"/>
    <w:rsid w:val="00C67AA3"/>
  </w:style>
  <w:style w:type="paragraph" w:customStyle="1" w:styleId="E1B095CAA24B4109881BE001B8377B9E">
    <w:name w:val="E1B095CAA24B4109881BE001B8377B9E"/>
    <w:rsid w:val="00C67AA3"/>
  </w:style>
  <w:style w:type="paragraph" w:customStyle="1" w:styleId="E52098A6B283467B9EE0F798597B24E6">
    <w:name w:val="E52098A6B283467B9EE0F798597B24E6"/>
    <w:rsid w:val="00C67AA3"/>
  </w:style>
  <w:style w:type="paragraph" w:customStyle="1" w:styleId="526B44409ABD40B29628E94C8189E2DA">
    <w:name w:val="526B44409ABD40B29628E94C8189E2DA"/>
    <w:rsid w:val="00C67AA3"/>
  </w:style>
  <w:style w:type="paragraph" w:customStyle="1" w:styleId="17682A906F294F5DB6081BA8B335D7DC">
    <w:name w:val="17682A906F294F5DB6081BA8B335D7DC"/>
    <w:rsid w:val="00C67AA3"/>
  </w:style>
  <w:style w:type="paragraph" w:customStyle="1" w:styleId="2C62245A0C0043579B680B473CEA0358">
    <w:name w:val="2C62245A0C0043579B680B473CEA0358"/>
    <w:rsid w:val="00C67AA3"/>
  </w:style>
  <w:style w:type="paragraph" w:customStyle="1" w:styleId="D98538794B2B4AB7A532B641A27F3496">
    <w:name w:val="D98538794B2B4AB7A532B641A27F3496"/>
    <w:rsid w:val="00C67AA3"/>
  </w:style>
  <w:style w:type="paragraph" w:customStyle="1" w:styleId="EB95AD4152484F03B77121802BEBEB6B">
    <w:name w:val="EB95AD4152484F03B77121802BEBEB6B"/>
    <w:rsid w:val="00C67AA3"/>
  </w:style>
  <w:style w:type="paragraph" w:customStyle="1" w:styleId="0B6FAD81ABF548E8AC5E8790D9ECB26A8">
    <w:name w:val="0B6FAD81ABF548E8AC5E8790D9ECB26A8"/>
    <w:rsid w:val="00932A5F"/>
    <w:rPr>
      <w:rFonts w:eastAsiaTheme="minorHAnsi"/>
    </w:rPr>
  </w:style>
  <w:style w:type="paragraph" w:customStyle="1" w:styleId="D5E257A592514943B371EFA13ECC614E8">
    <w:name w:val="D5E257A592514943B371EFA13ECC614E8"/>
    <w:rsid w:val="00932A5F"/>
    <w:rPr>
      <w:rFonts w:eastAsiaTheme="minorHAnsi"/>
    </w:rPr>
  </w:style>
  <w:style w:type="paragraph" w:customStyle="1" w:styleId="A4D26AFDDE164CD7A114D5F0AEEE50BF8">
    <w:name w:val="A4D26AFDDE164CD7A114D5F0AEEE50BF8"/>
    <w:rsid w:val="00932A5F"/>
    <w:rPr>
      <w:rFonts w:eastAsiaTheme="minorHAnsi"/>
    </w:rPr>
  </w:style>
  <w:style w:type="paragraph" w:customStyle="1" w:styleId="13D375D644BF4DDD81CE6BFAD2DAF4682">
    <w:name w:val="13D375D644BF4DDD81CE6BFAD2DAF4682"/>
    <w:rsid w:val="00932A5F"/>
    <w:rPr>
      <w:rFonts w:eastAsiaTheme="minorHAnsi"/>
    </w:rPr>
  </w:style>
  <w:style w:type="paragraph" w:customStyle="1" w:styleId="83FD2C8677894A8297181FE75A2E915D6">
    <w:name w:val="83FD2C8677894A8297181FE75A2E915D6"/>
    <w:rsid w:val="00932A5F"/>
    <w:rPr>
      <w:rFonts w:eastAsiaTheme="minorHAnsi"/>
    </w:rPr>
  </w:style>
  <w:style w:type="paragraph" w:customStyle="1" w:styleId="3FEBF0E035D143EBAFFDC8D4A3729B332">
    <w:name w:val="3FEBF0E035D143EBAFFDC8D4A3729B332"/>
    <w:rsid w:val="00932A5F"/>
    <w:rPr>
      <w:rFonts w:eastAsiaTheme="minorHAnsi"/>
    </w:rPr>
  </w:style>
  <w:style w:type="paragraph" w:customStyle="1" w:styleId="6F54264A80624025A109880AE165B3DD2">
    <w:name w:val="6F54264A80624025A109880AE165B3DD2"/>
    <w:rsid w:val="00932A5F"/>
    <w:rPr>
      <w:rFonts w:eastAsiaTheme="minorHAnsi"/>
    </w:rPr>
  </w:style>
  <w:style w:type="paragraph" w:customStyle="1" w:styleId="DC67F0B7649040E0B76210C40386053F2">
    <w:name w:val="DC67F0B7649040E0B76210C40386053F2"/>
    <w:rsid w:val="00932A5F"/>
    <w:rPr>
      <w:rFonts w:eastAsiaTheme="minorHAnsi"/>
    </w:rPr>
  </w:style>
  <w:style w:type="paragraph" w:customStyle="1" w:styleId="E4D5877F9755499399971B51C9C5ED232">
    <w:name w:val="E4D5877F9755499399971B51C9C5ED232"/>
    <w:rsid w:val="00932A5F"/>
    <w:rPr>
      <w:rFonts w:eastAsiaTheme="minorHAnsi"/>
    </w:rPr>
  </w:style>
  <w:style w:type="paragraph" w:customStyle="1" w:styleId="DC90A89A6A51433A887552C515877469">
    <w:name w:val="DC90A89A6A51433A887552C515877469"/>
    <w:rsid w:val="00932A5F"/>
    <w:rPr>
      <w:rFonts w:eastAsiaTheme="minorHAnsi"/>
    </w:rPr>
  </w:style>
  <w:style w:type="paragraph" w:customStyle="1" w:styleId="0BC55089EE0D4725B62392D47A656E7C4">
    <w:name w:val="0BC55089EE0D4725B62392D47A656E7C4"/>
    <w:rsid w:val="00932A5F"/>
    <w:rPr>
      <w:rFonts w:eastAsiaTheme="minorHAnsi"/>
    </w:rPr>
  </w:style>
  <w:style w:type="paragraph" w:customStyle="1" w:styleId="70C4EEA32C3147809762B7D8E32CC6062">
    <w:name w:val="70C4EEA32C3147809762B7D8E32CC6062"/>
    <w:rsid w:val="00932A5F"/>
    <w:rPr>
      <w:rFonts w:eastAsiaTheme="minorHAnsi"/>
    </w:rPr>
  </w:style>
  <w:style w:type="paragraph" w:customStyle="1" w:styleId="1810DD8D43FF47A581C218CC50E5BAA72">
    <w:name w:val="1810DD8D43FF47A581C218CC50E5BAA72"/>
    <w:rsid w:val="00932A5F"/>
    <w:rPr>
      <w:rFonts w:eastAsiaTheme="minorHAnsi"/>
    </w:rPr>
  </w:style>
  <w:style w:type="paragraph" w:customStyle="1" w:styleId="0A7592F1DF8B4B13B9A0B66795BCF5A94">
    <w:name w:val="0A7592F1DF8B4B13B9A0B66795BCF5A94"/>
    <w:rsid w:val="00932A5F"/>
    <w:rPr>
      <w:rFonts w:eastAsiaTheme="minorHAnsi"/>
    </w:rPr>
  </w:style>
  <w:style w:type="paragraph" w:customStyle="1" w:styleId="D183CEA5856E4B27A558149C5E6580442">
    <w:name w:val="D183CEA5856E4B27A558149C5E6580442"/>
    <w:rsid w:val="00932A5F"/>
    <w:rPr>
      <w:rFonts w:eastAsiaTheme="minorHAnsi"/>
    </w:rPr>
  </w:style>
  <w:style w:type="paragraph" w:customStyle="1" w:styleId="3A19E4BA5A2A49F0B705409176BB77282">
    <w:name w:val="3A19E4BA5A2A49F0B705409176BB77282"/>
    <w:rsid w:val="00932A5F"/>
    <w:rPr>
      <w:rFonts w:eastAsiaTheme="minorHAnsi"/>
    </w:rPr>
  </w:style>
  <w:style w:type="paragraph" w:customStyle="1" w:styleId="1CD4F4B0DDEC4365AF3B79F54BF1AFBD4">
    <w:name w:val="1CD4F4B0DDEC4365AF3B79F54BF1AFBD4"/>
    <w:rsid w:val="00932A5F"/>
    <w:rPr>
      <w:rFonts w:eastAsiaTheme="minorHAnsi"/>
    </w:rPr>
  </w:style>
  <w:style w:type="paragraph" w:customStyle="1" w:styleId="683168A2BF5D43A998709E5D2436CF2F2">
    <w:name w:val="683168A2BF5D43A998709E5D2436CF2F2"/>
    <w:rsid w:val="00932A5F"/>
    <w:rPr>
      <w:rFonts w:eastAsiaTheme="minorHAnsi"/>
    </w:rPr>
  </w:style>
  <w:style w:type="paragraph" w:customStyle="1" w:styleId="B8E4E911DE3643A1A2E525E0D09BDE352">
    <w:name w:val="B8E4E911DE3643A1A2E525E0D09BDE352"/>
    <w:rsid w:val="00932A5F"/>
    <w:rPr>
      <w:rFonts w:eastAsiaTheme="minorHAnsi"/>
    </w:rPr>
  </w:style>
  <w:style w:type="paragraph" w:customStyle="1" w:styleId="439BDB18774B40BAA8474AF761B853DA4">
    <w:name w:val="439BDB18774B40BAA8474AF761B853DA4"/>
    <w:rsid w:val="00932A5F"/>
    <w:rPr>
      <w:rFonts w:eastAsiaTheme="minorHAnsi"/>
    </w:rPr>
  </w:style>
  <w:style w:type="paragraph" w:customStyle="1" w:styleId="790ADC8E49C84D34B3E538F233B2A8AF2">
    <w:name w:val="790ADC8E49C84D34B3E538F233B2A8AF2"/>
    <w:rsid w:val="00932A5F"/>
    <w:rPr>
      <w:rFonts w:eastAsiaTheme="minorHAnsi"/>
    </w:rPr>
  </w:style>
  <w:style w:type="paragraph" w:customStyle="1" w:styleId="442E4FE607274DB994D9628E9A6A517C2">
    <w:name w:val="442E4FE607274DB994D9628E9A6A517C2"/>
    <w:rsid w:val="00932A5F"/>
    <w:rPr>
      <w:rFonts w:eastAsiaTheme="minorHAnsi"/>
    </w:rPr>
  </w:style>
  <w:style w:type="paragraph" w:customStyle="1" w:styleId="DE07EFC776E047CCAE14786DE54B15CA4">
    <w:name w:val="DE07EFC776E047CCAE14786DE54B15CA4"/>
    <w:rsid w:val="00932A5F"/>
    <w:rPr>
      <w:rFonts w:eastAsiaTheme="minorHAnsi"/>
    </w:rPr>
  </w:style>
  <w:style w:type="paragraph" w:customStyle="1" w:styleId="662CE9604AE04ECCBF0D5F285F1730E12">
    <w:name w:val="662CE9604AE04ECCBF0D5F285F1730E12"/>
    <w:rsid w:val="00932A5F"/>
    <w:rPr>
      <w:rFonts w:eastAsiaTheme="minorHAnsi"/>
    </w:rPr>
  </w:style>
  <w:style w:type="paragraph" w:customStyle="1" w:styleId="4F896EEB9012464699A872930CB113F12">
    <w:name w:val="4F896EEB9012464699A872930CB113F12"/>
    <w:rsid w:val="00932A5F"/>
    <w:rPr>
      <w:rFonts w:eastAsiaTheme="minorHAnsi"/>
    </w:rPr>
  </w:style>
  <w:style w:type="paragraph" w:customStyle="1" w:styleId="7BD5D07F99794EABAA8016EF813578752">
    <w:name w:val="7BD5D07F99794EABAA8016EF813578752"/>
    <w:rsid w:val="00932A5F"/>
    <w:rPr>
      <w:rFonts w:eastAsiaTheme="minorHAnsi"/>
    </w:rPr>
  </w:style>
  <w:style w:type="paragraph" w:customStyle="1" w:styleId="62261B4568F74BD8ACA2EC52ABF519912">
    <w:name w:val="62261B4568F74BD8ACA2EC52ABF519912"/>
    <w:rsid w:val="00932A5F"/>
    <w:rPr>
      <w:rFonts w:eastAsiaTheme="minorHAnsi"/>
    </w:rPr>
  </w:style>
  <w:style w:type="paragraph" w:customStyle="1" w:styleId="B06BC931795B4B438975CD5760F7498C2">
    <w:name w:val="B06BC931795B4B438975CD5760F7498C2"/>
    <w:rsid w:val="00932A5F"/>
    <w:rPr>
      <w:rFonts w:eastAsiaTheme="minorHAnsi"/>
    </w:rPr>
  </w:style>
  <w:style w:type="paragraph" w:customStyle="1" w:styleId="407718DB5FFA44C7B9F22344E8D0A7351">
    <w:name w:val="407718DB5FFA44C7B9F22344E8D0A7351"/>
    <w:rsid w:val="00932A5F"/>
    <w:rPr>
      <w:rFonts w:eastAsiaTheme="minorHAnsi"/>
    </w:rPr>
  </w:style>
  <w:style w:type="paragraph" w:customStyle="1" w:styleId="DC46105A308940B6A3ADDD31C35953312">
    <w:name w:val="DC46105A308940B6A3ADDD31C35953312"/>
    <w:rsid w:val="00932A5F"/>
    <w:rPr>
      <w:rFonts w:eastAsiaTheme="minorHAnsi"/>
    </w:rPr>
  </w:style>
  <w:style w:type="paragraph" w:customStyle="1" w:styleId="92D0B080C6FE4B029532B7412EF01ADE1">
    <w:name w:val="92D0B080C6FE4B029532B7412EF01ADE1"/>
    <w:rsid w:val="00932A5F"/>
    <w:rPr>
      <w:rFonts w:eastAsiaTheme="minorHAnsi"/>
    </w:rPr>
  </w:style>
  <w:style w:type="paragraph" w:customStyle="1" w:styleId="12038038520A4F92BAFDF95D05A6AA562">
    <w:name w:val="12038038520A4F92BAFDF95D05A6AA562"/>
    <w:rsid w:val="00932A5F"/>
    <w:rPr>
      <w:rFonts w:eastAsiaTheme="minorHAnsi"/>
    </w:rPr>
  </w:style>
  <w:style w:type="paragraph" w:customStyle="1" w:styleId="8ED6C2EC92654B058AB69DB332CD1B581">
    <w:name w:val="8ED6C2EC92654B058AB69DB332CD1B581"/>
    <w:rsid w:val="00932A5F"/>
    <w:rPr>
      <w:rFonts w:eastAsiaTheme="minorHAnsi"/>
    </w:rPr>
  </w:style>
  <w:style w:type="paragraph" w:customStyle="1" w:styleId="D4EF07DD65674E79AB65698FBACBABFB2">
    <w:name w:val="D4EF07DD65674E79AB65698FBACBABFB2"/>
    <w:rsid w:val="00932A5F"/>
    <w:rPr>
      <w:rFonts w:eastAsiaTheme="minorHAnsi"/>
    </w:rPr>
  </w:style>
  <w:style w:type="paragraph" w:customStyle="1" w:styleId="9EF336DF52B54248AF2F48AD6982F43D2">
    <w:name w:val="9EF336DF52B54248AF2F48AD6982F43D2"/>
    <w:rsid w:val="00932A5F"/>
    <w:rPr>
      <w:rFonts w:eastAsiaTheme="minorHAnsi"/>
    </w:rPr>
  </w:style>
  <w:style w:type="paragraph" w:customStyle="1" w:styleId="909608C43DA34F31B48C5DDB725210291">
    <w:name w:val="909608C43DA34F31B48C5DDB725210291"/>
    <w:rsid w:val="00932A5F"/>
    <w:rPr>
      <w:rFonts w:eastAsiaTheme="minorHAnsi"/>
    </w:rPr>
  </w:style>
  <w:style w:type="paragraph" w:customStyle="1" w:styleId="E1B095CAA24B4109881BE001B8377B9E1">
    <w:name w:val="E1B095CAA24B4109881BE001B8377B9E1"/>
    <w:rsid w:val="00932A5F"/>
    <w:rPr>
      <w:rFonts w:eastAsiaTheme="minorHAnsi"/>
    </w:rPr>
  </w:style>
  <w:style w:type="paragraph" w:customStyle="1" w:styleId="078E3EA682BF4EC289D6F68AFF7B9E042">
    <w:name w:val="078E3EA682BF4EC289D6F68AFF7B9E042"/>
    <w:rsid w:val="00932A5F"/>
    <w:rPr>
      <w:rFonts w:eastAsiaTheme="minorHAnsi"/>
    </w:rPr>
  </w:style>
  <w:style w:type="paragraph" w:customStyle="1" w:styleId="4FCC0B9C822A43AEBD6F6E9E117A47421">
    <w:name w:val="4FCC0B9C822A43AEBD6F6E9E117A47421"/>
    <w:rsid w:val="00932A5F"/>
    <w:rPr>
      <w:rFonts w:eastAsiaTheme="minorHAnsi"/>
    </w:rPr>
  </w:style>
  <w:style w:type="paragraph" w:customStyle="1" w:styleId="E52098A6B283467B9EE0F798597B24E61">
    <w:name w:val="E52098A6B283467B9EE0F798597B24E61"/>
    <w:rsid w:val="00932A5F"/>
    <w:rPr>
      <w:rFonts w:eastAsiaTheme="minorHAnsi"/>
    </w:rPr>
  </w:style>
  <w:style w:type="paragraph" w:customStyle="1" w:styleId="4CDE44729E144E4285D106D7C610CE682">
    <w:name w:val="4CDE44729E144E4285D106D7C610CE682"/>
    <w:rsid w:val="00932A5F"/>
    <w:rPr>
      <w:rFonts w:eastAsiaTheme="minorHAnsi"/>
    </w:rPr>
  </w:style>
  <w:style w:type="paragraph" w:customStyle="1" w:styleId="C8C34BE197D64ADAB171F8E6D06FB4C11">
    <w:name w:val="C8C34BE197D64ADAB171F8E6D06FB4C11"/>
    <w:rsid w:val="00932A5F"/>
    <w:rPr>
      <w:rFonts w:eastAsiaTheme="minorHAnsi"/>
    </w:rPr>
  </w:style>
  <w:style w:type="paragraph" w:customStyle="1" w:styleId="526B44409ABD40B29628E94C8189E2DA1">
    <w:name w:val="526B44409ABD40B29628E94C8189E2DA1"/>
    <w:rsid w:val="00932A5F"/>
    <w:rPr>
      <w:rFonts w:eastAsiaTheme="minorHAnsi"/>
    </w:rPr>
  </w:style>
  <w:style w:type="paragraph" w:customStyle="1" w:styleId="98303A38F5DB41DA961F16C3E91084652">
    <w:name w:val="98303A38F5DB41DA961F16C3E91084652"/>
    <w:rsid w:val="00932A5F"/>
    <w:rPr>
      <w:rFonts w:eastAsiaTheme="minorHAnsi"/>
    </w:rPr>
  </w:style>
  <w:style w:type="paragraph" w:customStyle="1" w:styleId="C354907C24D9410DBFCC4602D2E8CF941">
    <w:name w:val="C354907C24D9410DBFCC4602D2E8CF941"/>
    <w:rsid w:val="00932A5F"/>
    <w:rPr>
      <w:rFonts w:eastAsiaTheme="minorHAnsi"/>
    </w:rPr>
  </w:style>
  <w:style w:type="paragraph" w:customStyle="1" w:styleId="2C62245A0C0043579B680B473CEA03581">
    <w:name w:val="2C62245A0C0043579B680B473CEA03581"/>
    <w:rsid w:val="00932A5F"/>
    <w:rPr>
      <w:rFonts w:eastAsiaTheme="minorHAnsi"/>
    </w:rPr>
  </w:style>
  <w:style w:type="paragraph" w:customStyle="1" w:styleId="80AA465667F0447C9911B209E43BD32F2">
    <w:name w:val="80AA465667F0447C9911B209E43BD32F2"/>
    <w:rsid w:val="00932A5F"/>
    <w:rPr>
      <w:rFonts w:eastAsiaTheme="minorHAnsi"/>
    </w:rPr>
  </w:style>
  <w:style w:type="paragraph" w:customStyle="1" w:styleId="9AC26856CBE14C57B67CAA610B9B68A61">
    <w:name w:val="9AC26856CBE14C57B67CAA610B9B68A61"/>
    <w:rsid w:val="00932A5F"/>
    <w:rPr>
      <w:rFonts w:eastAsiaTheme="minorHAnsi"/>
    </w:rPr>
  </w:style>
  <w:style w:type="paragraph" w:customStyle="1" w:styleId="D98538794B2B4AB7A532B641A27F34961">
    <w:name w:val="D98538794B2B4AB7A532B641A27F34961"/>
    <w:rsid w:val="00932A5F"/>
    <w:rPr>
      <w:rFonts w:eastAsiaTheme="minorHAnsi"/>
    </w:rPr>
  </w:style>
  <w:style w:type="paragraph" w:customStyle="1" w:styleId="0B6FAD81ABF548E8AC5E8790D9ECB26A9">
    <w:name w:val="0B6FAD81ABF548E8AC5E8790D9ECB26A9"/>
    <w:rsid w:val="00932A5F"/>
    <w:rPr>
      <w:rFonts w:eastAsiaTheme="minorHAnsi"/>
    </w:rPr>
  </w:style>
  <w:style w:type="paragraph" w:customStyle="1" w:styleId="D5E257A592514943B371EFA13ECC614E9">
    <w:name w:val="D5E257A592514943B371EFA13ECC614E9"/>
    <w:rsid w:val="00932A5F"/>
    <w:rPr>
      <w:rFonts w:eastAsiaTheme="minorHAnsi"/>
    </w:rPr>
  </w:style>
  <w:style w:type="paragraph" w:customStyle="1" w:styleId="A4D26AFDDE164CD7A114D5F0AEEE50BF9">
    <w:name w:val="A4D26AFDDE164CD7A114D5F0AEEE50BF9"/>
    <w:rsid w:val="00932A5F"/>
    <w:rPr>
      <w:rFonts w:eastAsiaTheme="minorHAnsi"/>
    </w:rPr>
  </w:style>
  <w:style w:type="paragraph" w:customStyle="1" w:styleId="13D375D644BF4DDD81CE6BFAD2DAF4683">
    <w:name w:val="13D375D644BF4DDD81CE6BFAD2DAF4683"/>
    <w:rsid w:val="00932A5F"/>
    <w:rPr>
      <w:rFonts w:eastAsiaTheme="minorHAnsi"/>
    </w:rPr>
  </w:style>
  <w:style w:type="paragraph" w:customStyle="1" w:styleId="83FD2C8677894A8297181FE75A2E915D7">
    <w:name w:val="83FD2C8677894A8297181FE75A2E915D7"/>
    <w:rsid w:val="00932A5F"/>
    <w:rPr>
      <w:rFonts w:eastAsiaTheme="minorHAnsi"/>
    </w:rPr>
  </w:style>
  <w:style w:type="paragraph" w:customStyle="1" w:styleId="3FEBF0E035D143EBAFFDC8D4A3729B333">
    <w:name w:val="3FEBF0E035D143EBAFFDC8D4A3729B333"/>
    <w:rsid w:val="00932A5F"/>
    <w:rPr>
      <w:rFonts w:eastAsiaTheme="minorHAnsi"/>
    </w:rPr>
  </w:style>
  <w:style w:type="paragraph" w:customStyle="1" w:styleId="6F54264A80624025A109880AE165B3DD3">
    <w:name w:val="6F54264A80624025A109880AE165B3DD3"/>
    <w:rsid w:val="00932A5F"/>
    <w:rPr>
      <w:rFonts w:eastAsiaTheme="minorHAnsi"/>
    </w:rPr>
  </w:style>
  <w:style w:type="paragraph" w:customStyle="1" w:styleId="DC67F0B7649040E0B76210C40386053F3">
    <w:name w:val="DC67F0B7649040E0B76210C40386053F3"/>
    <w:rsid w:val="00932A5F"/>
    <w:rPr>
      <w:rFonts w:eastAsiaTheme="minorHAnsi"/>
    </w:rPr>
  </w:style>
  <w:style w:type="paragraph" w:customStyle="1" w:styleId="E4D5877F9755499399971B51C9C5ED233">
    <w:name w:val="E4D5877F9755499399971B51C9C5ED233"/>
    <w:rsid w:val="00932A5F"/>
    <w:rPr>
      <w:rFonts w:eastAsiaTheme="minorHAnsi"/>
    </w:rPr>
  </w:style>
  <w:style w:type="paragraph" w:customStyle="1" w:styleId="EAE0DC88319C4946949DE314A17FC0E9">
    <w:name w:val="EAE0DC88319C4946949DE314A17FC0E9"/>
    <w:rsid w:val="00932A5F"/>
    <w:rPr>
      <w:rFonts w:eastAsiaTheme="minorHAnsi"/>
    </w:rPr>
  </w:style>
  <w:style w:type="paragraph" w:customStyle="1" w:styleId="0BC55089EE0D4725B62392D47A656E7C5">
    <w:name w:val="0BC55089EE0D4725B62392D47A656E7C5"/>
    <w:rsid w:val="00932A5F"/>
    <w:rPr>
      <w:rFonts w:eastAsiaTheme="minorHAnsi"/>
    </w:rPr>
  </w:style>
  <w:style w:type="paragraph" w:customStyle="1" w:styleId="70C4EEA32C3147809762B7D8E32CC6063">
    <w:name w:val="70C4EEA32C3147809762B7D8E32CC6063"/>
    <w:rsid w:val="00932A5F"/>
    <w:rPr>
      <w:rFonts w:eastAsiaTheme="minorHAnsi"/>
    </w:rPr>
  </w:style>
  <w:style w:type="paragraph" w:customStyle="1" w:styleId="1810DD8D43FF47A581C218CC50E5BAA73">
    <w:name w:val="1810DD8D43FF47A581C218CC50E5BAA73"/>
    <w:rsid w:val="00932A5F"/>
    <w:rPr>
      <w:rFonts w:eastAsiaTheme="minorHAnsi"/>
    </w:rPr>
  </w:style>
  <w:style w:type="paragraph" w:customStyle="1" w:styleId="0A7592F1DF8B4B13B9A0B66795BCF5A95">
    <w:name w:val="0A7592F1DF8B4B13B9A0B66795BCF5A95"/>
    <w:rsid w:val="00932A5F"/>
    <w:rPr>
      <w:rFonts w:eastAsiaTheme="minorHAnsi"/>
    </w:rPr>
  </w:style>
  <w:style w:type="paragraph" w:customStyle="1" w:styleId="D183CEA5856E4B27A558149C5E6580443">
    <w:name w:val="D183CEA5856E4B27A558149C5E6580443"/>
    <w:rsid w:val="00932A5F"/>
    <w:rPr>
      <w:rFonts w:eastAsiaTheme="minorHAnsi"/>
    </w:rPr>
  </w:style>
  <w:style w:type="paragraph" w:customStyle="1" w:styleId="3A19E4BA5A2A49F0B705409176BB77283">
    <w:name w:val="3A19E4BA5A2A49F0B705409176BB77283"/>
    <w:rsid w:val="00932A5F"/>
    <w:rPr>
      <w:rFonts w:eastAsiaTheme="minorHAnsi"/>
    </w:rPr>
  </w:style>
  <w:style w:type="paragraph" w:customStyle="1" w:styleId="1CD4F4B0DDEC4365AF3B79F54BF1AFBD5">
    <w:name w:val="1CD4F4B0DDEC4365AF3B79F54BF1AFBD5"/>
    <w:rsid w:val="00932A5F"/>
    <w:rPr>
      <w:rFonts w:eastAsiaTheme="minorHAnsi"/>
    </w:rPr>
  </w:style>
  <w:style w:type="paragraph" w:customStyle="1" w:styleId="683168A2BF5D43A998709E5D2436CF2F3">
    <w:name w:val="683168A2BF5D43A998709E5D2436CF2F3"/>
    <w:rsid w:val="00932A5F"/>
    <w:rPr>
      <w:rFonts w:eastAsiaTheme="minorHAnsi"/>
    </w:rPr>
  </w:style>
  <w:style w:type="paragraph" w:customStyle="1" w:styleId="B8E4E911DE3643A1A2E525E0D09BDE353">
    <w:name w:val="B8E4E911DE3643A1A2E525E0D09BDE353"/>
    <w:rsid w:val="00932A5F"/>
    <w:rPr>
      <w:rFonts w:eastAsiaTheme="minorHAnsi"/>
    </w:rPr>
  </w:style>
  <w:style w:type="paragraph" w:customStyle="1" w:styleId="439BDB18774B40BAA8474AF761B853DA5">
    <w:name w:val="439BDB18774B40BAA8474AF761B853DA5"/>
    <w:rsid w:val="00932A5F"/>
    <w:rPr>
      <w:rFonts w:eastAsiaTheme="minorHAnsi"/>
    </w:rPr>
  </w:style>
  <w:style w:type="paragraph" w:customStyle="1" w:styleId="790ADC8E49C84D34B3E538F233B2A8AF3">
    <w:name w:val="790ADC8E49C84D34B3E538F233B2A8AF3"/>
    <w:rsid w:val="00932A5F"/>
    <w:rPr>
      <w:rFonts w:eastAsiaTheme="minorHAnsi"/>
    </w:rPr>
  </w:style>
  <w:style w:type="paragraph" w:customStyle="1" w:styleId="442E4FE607274DB994D9628E9A6A517C3">
    <w:name w:val="442E4FE607274DB994D9628E9A6A517C3"/>
    <w:rsid w:val="00932A5F"/>
    <w:rPr>
      <w:rFonts w:eastAsiaTheme="minorHAnsi"/>
    </w:rPr>
  </w:style>
  <w:style w:type="paragraph" w:customStyle="1" w:styleId="DE07EFC776E047CCAE14786DE54B15CA5">
    <w:name w:val="DE07EFC776E047CCAE14786DE54B15CA5"/>
    <w:rsid w:val="00932A5F"/>
    <w:rPr>
      <w:rFonts w:eastAsiaTheme="minorHAnsi"/>
    </w:rPr>
  </w:style>
  <w:style w:type="paragraph" w:customStyle="1" w:styleId="662CE9604AE04ECCBF0D5F285F1730E13">
    <w:name w:val="662CE9604AE04ECCBF0D5F285F1730E13"/>
    <w:rsid w:val="00932A5F"/>
    <w:rPr>
      <w:rFonts w:eastAsiaTheme="minorHAnsi"/>
    </w:rPr>
  </w:style>
  <w:style w:type="paragraph" w:customStyle="1" w:styleId="4F896EEB9012464699A872930CB113F13">
    <w:name w:val="4F896EEB9012464699A872930CB113F13"/>
    <w:rsid w:val="00932A5F"/>
    <w:rPr>
      <w:rFonts w:eastAsiaTheme="minorHAnsi"/>
    </w:rPr>
  </w:style>
  <w:style w:type="paragraph" w:customStyle="1" w:styleId="7BD5D07F99794EABAA8016EF813578753">
    <w:name w:val="7BD5D07F99794EABAA8016EF813578753"/>
    <w:rsid w:val="00932A5F"/>
    <w:rPr>
      <w:rFonts w:eastAsiaTheme="minorHAnsi"/>
    </w:rPr>
  </w:style>
  <w:style w:type="paragraph" w:customStyle="1" w:styleId="62261B4568F74BD8ACA2EC52ABF519913">
    <w:name w:val="62261B4568F74BD8ACA2EC52ABF519913"/>
    <w:rsid w:val="00932A5F"/>
    <w:rPr>
      <w:rFonts w:eastAsiaTheme="minorHAnsi"/>
    </w:rPr>
  </w:style>
  <w:style w:type="paragraph" w:customStyle="1" w:styleId="B06BC931795B4B438975CD5760F7498C3">
    <w:name w:val="B06BC931795B4B438975CD5760F7498C3"/>
    <w:rsid w:val="00932A5F"/>
    <w:rPr>
      <w:rFonts w:eastAsiaTheme="minorHAnsi"/>
    </w:rPr>
  </w:style>
  <w:style w:type="paragraph" w:customStyle="1" w:styleId="407718DB5FFA44C7B9F22344E8D0A7352">
    <w:name w:val="407718DB5FFA44C7B9F22344E8D0A7352"/>
    <w:rsid w:val="00932A5F"/>
    <w:rPr>
      <w:rFonts w:eastAsiaTheme="minorHAnsi"/>
    </w:rPr>
  </w:style>
  <w:style w:type="paragraph" w:customStyle="1" w:styleId="DC46105A308940B6A3ADDD31C35953313">
    <w:name w:val="DC46105A308940B6A3ADDD31C35953313"/>
    <w:rsid w:val="00932A5F"/>
    <w:rPr>
      <w:rFonts w:eastAsiaTheme="minorHAnsi"/>
    </w:rPr>
  </w:style>
  <w:style w:type="paragraph" w:customStyle="1" w:styleId="92D0B080C6FE4B029532B7412EF01ADE2">
    <w:name w:val="92D0B080C6FE4B029532B7412EF01ADE2"/>
    <w:rsid w:val="00932A5F"/>
    <w:rPr>
      <w:rFonts w:eastAsiaTheme="minorHAnsi"/>
    </w:rPr>
  </w:style>
  <w:style w:type="paragraph" w:customStyle="1" w:styleId="12038038520A4F92BAFDF95D05A6AA563">
    <w:name w:val="12038038520A4F92BAFDF95D05A6AA563"/>
    <w:rsid w:val="00932A5F"/>
    <w:rPr>
      <w:rFonts w:eastAsiaTheme="minorHAnsi"/>
    </w:rPr>
  </w:style>
  <w:style w:type="paragraph" w:customStyle="1" w:styleId="8ED6C2EC92654B058AB69DB332CD1B582">
    <w:name w:val="8ED6C2EC92654B058AB69DB332CD1B582"/>
    <w:rsid w:val="00932A5F"/>
    <w:rPr>
      <w:rFonts w:eastAsiaTheme="minorHAnsi"/>
    </w:rPr>
  </w:style>
  <w:style w:type="paragraph" w:customStyle="1" w:styleId="D4EF07DD65674E79AB65698FBACBABFB3">
    <w:name w:val="D4EF07DD65674E79AB65698FBACBABFB3"/>
    <w:rsid w:val="00932A5F"/>
    <w:rPr>
      <w:rFonts w:eastAsiaTheme="minorHAnsi"/>
    </w:rPr>
  </w:style>
  <w:style w:type="paragraph" w:customStyle="1" w:styleId="9EF336DF52B54248AF2F48AD6982F43D3">
    <w:name w:val="9EF336DF52B54248AF2F48AD6982F43D3"/>
    <w:rsid w:val="00932A5F"/>
    <w:rPr>
      <w:rFonts w:eastAsiaTheme="minorHAnsi"/>
    </w:rPr>
  </w:style>
  <w:style w:type="paragraph" w:customStyle="1" w:styleId="909608C43DA34F31B48C5DDB725210292">
    <w:name w:val="909608C43DA34F31B48C5DDB725210292"/>
    <w:rsid w:val="00932A5F"/>
    <w:rPr>
      <w:rFonts w:eastAsiaTheme="minorHAnsi"/>
    </w:rPr>
  </w:style>
  <w:style w:type="paragraph" w:customStyle="1" w:styleId="E1B095CAA24B4109881BE001B8377B9E2">
    <w:name w:val="E1B095CAA24B4109881BE001B8377B9E2"/>
    <w:rsid w:val="00932A5F"/>
    <w:rPr>
      <w:rFonts w:eastAsiaTheme="minorHAnsi"/>
    </w:rPr>
  </w:style>
  <w:style w:type="paragraph" w:customStyle="1" w:styleId="078E3EA682BF4EC289D6F68AFF7B9E043">
    <w:name w:val="078E3EA682BF4EC289D6F68AFF7B9E043"/>
    <w:rsid w:val="00932A5F"/>
    <w:rPr>
      <w:rFonts w:eastAsiaTheme="minorHAnsi"/>
    </w:rPr>
  </w:style>
  <w:style w:type="paragraph" w:customStyle="1" w:styleId="4FCC0B9C822A43AEBD6F6E9E117A47422">
    <w:name w:val="4FCC0B9C822A43AEBD6F6E9E117A47422"/>
    <w:rsid w:val="00932A5F"/>
    <w:rPr>
      <w:rFonts w:eastAsiaTheme="minorHAnsi"/>
    </w:rPr>
  </w:style>
  <w:style w:type="paragraph" w:customStyle="1" w:styleId="E52098A6B283467B9EE0F798597B24E62">
    <w:name w:val="E52098A6B283467B9EE0F798597B24E62"/>
    <w:rsid w:val="00932A5F"/>
    <w:rPr>
      <w:rFonts w:eastAsiaTheme="minorHAnsi"/>
    </w:rPr>
  </w:style>
  <w:style w:type="paragraph" w:customStyle="1" w:styleId="4CDE44729E144E4285D106D7C610CE683">
    <w:name w:val="4CDE44729E144E4285D106D7C610CE683"/>
    <w:rsid w:val="00932A5F"/>
    <w:rPr>
      <w:rFonts w:eastAsiaTheme="minorHAnsi"/>
    </w:rPr>
  </w:style>
  <w:style w:type="paragraph" w:customStyle="1" w:styleId="C8C34BE197D64ADAB171F8E6D06FB4C12">
    <w:name w:val="C8C34BE197D64ADAB171F8E6D06FB4C12"/>
    <w:rsid w:val="00932A5F"/>
    <w:rPr>
      <w:rFonts w:eastAsiaTheme="minorHAnsi"/>
    </w:rPr>
  </w:style>
  <w:style w:type="paragraph" w:customStyle="1" w:styleId="526B44409ABD40B29628E94C8189E2DA2">
    <w:name w:val="526B44409ABD40B29628E94C8189E2DA2"/>
    <w:rsid w:val="00932A5F"/>
    <w:rPr>
      <w:rFonts w:eastAsiaTheme="minorHAnsi"/>
    </w:rPr>
  </w:style>
  <w:style w:type="paragraph" w:customStyle="1" w:styleId="98303A38F5DB41DA961F16C3E91084653">
    <w:name w:val="98303A38F5DB41DA961F16C3E91084653"/>
    <w:rsid w:val="00932A5F"/>
    <w:rPr>
      <w:rFonts w:eastAsiaTheme="minorHAnsi"/>
    </w:rPr>
  </w:style>
  <w:style w:type="paragraph" w:customStyle="1" w:styleId="C354907C24D9410DBFCC4602D2E8CF942">
    <w:name w:val="C354907C24D9410DBFCC4602D2E8CF942"/>
    <w:rsid w:val="00932A5F"/>
    <w:rPr>
      <w:rFonts w:eastAsiaTheme="minorHAnsi"/>
    </w:rPr>
  </w:style>
  <w:style w:type="paragraph" w:customStyle="1" w:styleId="2C62245A0C0043579B680B473CEA03582">
    <w:name w:val="2C62245A0C0043579B680B473CEA03582"/>
    <w:rsid w:val="00932A5F"/>
    <w:rPr>
      <w:rFonts w:eastAsiaTheme="minorHAnsi"/>
    </w:rPr>
  </w:style>
  <w:style w:type="paragraph" w:customStyle="1" w:styleId="80AA465667F0447C9911B209E43BD32F3">
    <w:name w:val="80AA465667F0447C9911B209E43BD32F3"/>
    <w:rsid w:val="00932A5F"/>
    <w:rPr>
      <w:rFonts w:eastAsiaTheme="minorHAnsi"/>
    </w:rPr>
  </w:style>
  <w:style w:type="paragraph" w:customStyle="1" w:styleId="9AC26856CBE14C57B67CAA610B9B68A62">
    <w:name w:val="9AC26856CBE14C57B67CAA610B9B68A62"/>
    <w:rsid w:val="00932A5F"/>
    <w:rPr>
      <w:rFonts w:eastAsiaTheme="minorHAnsi"/>
    </w:rPr>
  </w:style>
  <w:style w:type="paragraph" w:customStyle="1" w:styleId="D98538794B2B4AB7A532B641A27F34962">
    <w:name w:val="D98538794B2B4AB7A532B641A27F34962"/>
    <w:rsid w:val="00932A5F"/>
    <w:rPr>
      <w:rFonts w:eastAsiaTheme="minorHAnsi"/>
    </w:rPr>
  </w:style>
  <w:style w:type="paragraph" w:customStyle="1" w:styleId="F7ED3084F6A64037B0C11C8BAAE88B78">
    <w:name w:val="F7ED3084F6A64037B0C11C8BAAE88B78"/>
    <w:rsid w:val="00932A5F"/>
  </w:style>
  <w:style w:type="paragraph" w:customStyle="1" w:styleId="198E461C76754F4B9E9BC0CFE15D4A93">
    <w:name w:val="198E461C76754F4B9E9BC0CFE15D4A93"/>
    <w:rsid w:val="00932A5F"/>
  </w:style>
  <w:style w:type="paragraph" w:customStyle="1" w:styleId="9648342C90F743B0B4627B0402EE05FF">
    <w:name w:val="9648342C90F743B0B4627B0402EE05FF"/>
    <w:rsid w:val="00932A5F"/>
  </w:style>
  <w:style w:type="paragraph" w:customStyle="1" w:styleId="EE21FA7DA04244FC85CE46DE2BBF332A">
    <w:name w:val="EE21FA7DA04244FC85CE46DE2BBF332A"/>
    <w:rsid w:val="00932A5F"/>
  </w:style>
  <w:style w:type="paragraph" w:customStyle="1" w:styleId="58ED6E78E726461B8F31D6B7695A2636">
    <w:name w:val="58ED6E78E726461B8F31D6B7695A2636"/>
    <w:rsid w:val="00932A5F"/>
  </w:style>
  <w:style w:type="paragraph" w:customStyle="1" w:styleId="7BB4827F7FAA41B6BC440B06B228E024">
    <w:name w:val="7BB4827F7FAA41B6BC440B06B228E024"/>
    <w:rsid w:val="00932A5F"/>
  </w:style>
  <w:style w:type="paragraph" w:customStyle="1" w:styleId="E0838050E84849638E12ACD988D05DF2">
    <w:name w:val="E0838050E84849638E12ACD988D05DF2"/>
    <w:rsid w:val="00932A5F"/>
  </w:style>
  <w:style w:type="paragraph" w:customStyle="1" w:styleId="D72A20CAD65646F297CFF9A79A037ED8">
    <w:name w:val="D72A20CAD65646F297CFF9A79A037ED8"/>
    <w:rsid w:val="00932A5F"/>
  </w:style>
  <w:style w:type="paragraph" w:customStyle="1" w:styleId="36FABF3E96E94AC5864F235EE8612AA3">
    <w:name w:val="36FABF3E96E94AC5864F235EE8612AA3"/>
    <w:rsid w:val="00932A5F"/>
  </w:style>
  <w:style w:type="paragraph" w:customStyle="1" w:styleId="EF1278CE14214244B71545A7FCDDD395">
    <w:name w:val="EF1278CE14214244B71545A7FCDDD395"/>
    <w:rsid w:val="00932A5F"/>
  </w:style>
  <w:style w:type="paragraph" w:customStyle="1" w:styleId="B8ED5CF2900742CCA26E7382FAFDED2D">
    <w:name w:val="B8ED5CF2900742CCA26E7382FAFDED2D"/>
    <w:rsid w:val="00932A5F"/>
  </w:style>
  <w:style w:type="paragraph" w:customStyle="1" w:styleId="008519E4935B4C218FA1B928E0760C04">
    <w:name w:val="008519E4935B4C218FA1B928E0760C04"/>
    <w:rsid w:val="00932A5F"/>
  </w:style>
  <w:style w:type="paragraph" w:customStyle="1" w:styleId="FD4AEAB6B9B84D309CA391E17636A57D">
    <w:name w:val="FD4AEAB6B9B84D309CA391E17636A57D"/>
    <w:rsid w:val="00932A5F"/>
  </w:style>
  <w:style w:type="paragraph" w:customStyle="1" w:styleId="88FBC9E3A9A346F782B6387492C76E48">
    <w:name w:val="88FBC9E3A9A346F782B6387492C76E48"/>
    <w:rsid w:val="00932A5F"/>
  </w:style>
  <w:style w:type="paragraph" w:customStyle="1" w:styleId="55B4E94F1ED8400BA1CAF846C316A7F5">
    <w:name w:val="55B4E94F1ED8400BA1CAF846C316A7F5"/>
    <w:rsid w:val="00932A5F"/>
  </w:style>
  <w:style w:type="paragraph" w:customStyle="1" w:styleId="1C989DD7A0D849069F98313438878D69">
    <w:name w:val="1C989DD7A0D849069F98313438878D69"/>
    <w:rsid w:val="00932A5F"/>
  </w:style>
  <w:style w:type="paragraph" w:customStyle="1" w:styleId="6F7274BA76024BB99078AA9EEABDF7EF">
    <w:name w:val="6F7274BA76024BB99078AA9EEABDF7EF"/>
    <w:rsid w:val="00932A5F"/>
  </w:style>
  <w:style w:type="paragraph" w:customStyle="1" w:styleId="C011428F2281493E80ED8EFC49C6AF80">
    <w:name w:val="C011428F2281493E80ED8EFC49C6AF80"/>
    <w:rsid w:val="00932A5F"/>
  </w:style>
  <w:style w:type="paragraph" w:customStyle="1" w:styleId="14D648EA8855441F89587913F64BDE65">
    <w:name w:val="14D648EA8855441F89587913F64BDE65"/>
    <w:rsid w:val="00932A5F"/>
  </w:style>
  <w:style w:type="paragraph" w:customStyle="1" w:styleId="2A2ACF44086A4D6489F240549EAC105B">
    <w:name w:val="2A2ACF44086A4D6489F240549EAC105B"/>
    <w:rsid w:val="00932A5F"/>
  </w:style>
  <w:style w:type="paragraph" w:customStyle="1" w:styleId="47C15A2B10C24FC496C538F8D784B680">
    <w:name w:val="47C15A2B10C24FC496C538F8D784B680"/>
    <w:rsid w:val="00932A5F"/>
  </w:style>
  <w:style w:type="paragraph" w:customStyle="1" w:styleId="552620C08DED4D79A5D5DD61E663CBB9">
    <w:name w:val="552620C08DED4D79A5D5DD61E663CBB9"/>
    <w:rsid w:val="00932A5F"/>
  </w:style>
  <w:style w:type="paragraph" w:customStyle="1" w:styleId="45D15A10136C40DEB6A59521AD619F2A">
    <w:name w:val="45D15A10136C40DEB6A59521AD619F2A"/>
    <w:rsid w:val="00932A5F"/>
  </w:style>
  <w:style w:type="paragraph" w:customStyle="1" w:styleId="CAF68D52F12F47EFB1B5497836397B33">
    <w:name w:val="CAF68D52F12F47EFB1B5497836397B33"/>
    <w:rsid w:val="00932A5F"/>
  </w:style>
  <w:style w:type="paragraph" w:customStyle="1" w:styleId="F4E48B104F4A4B81B45F9B0B92161281">
    <w:name w:val="F4E48B104F4A4B81B45F9B0B92161281"/>
    <w:rsid w:val="00932A5F"/>
  </w:style>
  <w:style w:type="paragraph" w:customStyle="1" w:styleId="F892EAEB7DB84FAA9426CEDACBFC775A">
    <w:name w:val="F892EAEB7DB84FAA9426CEDACBFC775A"/>
    <w:rsid w:val="00932A5F"/>
  </w:style>
  <w:style w:type="paragraph" w:customStyle="1" w:styleId="66486CE160EA444086EF2A04F2102BF4">
    <w:name w:val="66486CE160EA444086EF2A04F2102BF4"/>
    <w:rsid w:val="00932A5F"/>
  </w:style>
  <w:style w:type="paragraph" w:customStyle="1" w:styleId="D949491711864E65A92128B27227BB6D">
    <w:name w:val="D949491711864E65A92128B27227BB6D"/>
    <w:rsid w:val="00932A5F"/>
  </w:style>
  <w:style w:type="paragraph" w:customStyle="1" w:styleId="DFF44EA020D948439F04FE732832D23B">
    <w:name w:val="DFF44EA020D948439F04FE732832D23B"/>
    <w:rsid w:val="00932A5F"/>
  </w:style>
  <w:style w:type="paragraph" w:customStyle="1" w:styleId="A12DED7B0A9F4AA1B34DFCB6BE7F23CA">
    <w:name w:val="A12DED7B0A9F4AA1B34DFCB6BE7F23CA"/>
    <w:rsid w:val="00932A5F"/>
  </w:style>
  <w:style w:type="paragraph" w:customStyle="1" w:styleId="335E55D9E9CD4D5083172D930E348472">
    <w:name w:val="335E55D9E9CD4D5083172D930E348472"/>
    <w:rsid w:val="00932A5F"/>
  </w:style>
  <w:style w:type="paragraph" w:customStyle="1" w:styleId="7EF9291588C3486F94B4284A17FC118F">
    <w:name w:val="7EF9291588C3486F94B4284A17FC118F"/>
    <w:rsid w:val="00932A5F"/>
  </w:style>
  <w:style w:type="paragraph" w:customStyle="1" w:styleId="D7C4F2F3C7984F659F20C1D312D22C00">
    <w:name w:val="D7C4F2F3C7984F659F20C1D312D22C00"/>
    <w:rsid w:val="00932A5F"/>
  </w:style>
  <w:style w:type="paragraph" w:customStyle="1" w:styleId="327D7F3AAF794DE1B061BE3382B44560">
    <w:name w:val="327D7F3AAF794DE1B061BE3382B44560"/>
    <w:rsid w:val="00932A5F"/>
  </w:style>
  <w:style w:type="paragraph" w:customStyle="1" w:styleId="FF0B30789A25450E96DA73CE7982A45A">
    <w:name w:val="FF0B30789A25450E96DA73CE7982A45A"/>
    <w:rsid w:val="00932A5F"/>
  </w:style>
  <w:style w:type="paragraph" w:customStyle="1" w:styleId="7A694F37FAD74322AFAF534B385672F4">
    <w:name w:val="7A694F37FAD74322AFAF534B385672F4"/>
    <w:rsid w:val="00932A5F"/>
  </w:style>
  <w:style w:type="paragraph" w:customStyle="1" w:styleId="A5EE076940944F16B4F294DC9A27C452">
    <w:name w:val="A5EE076940944F16B4F294DC9A27C452"/>
    <w:rsid w:val="00932A5F"/>
  </w:style>
  <w:style w:type="paragraph" w:customStyle="1" w:styleId="B233316EBD9F4D368228581137A6C1A4">
    <w:name w:val="B233316EBD9F4D368228581137A6C1A4"/>
    <w:rsid w:val="00932A5F"/>
  </w:style>
  <w:style w:type="paragraph" w:customStyle="1" w:styleId="FA8B323E8C6C4D4DA605D4EEFE861040">
    <w:name w:val="FA8B323E8C6C4D4DA605D4EEFE861040"/>
    <w:rsid w:val="00932A5F"/>
  </w:style>
  <w:style w:type="paragraph" w:customStyle="1" w:styleId="AD94111B1C944708BE686ED5F04DA632">
    <w:name w:val="AD94111B1C944708BE686ED5F04DA632"/>
    <w:rsid w:val="00932A5F"/>
  </w:style>
  <w:style w:type="paragraph" w:customStyle="1" w:styleId="2BADFF9D8B734ECF8B198E635C0DFC97">
    <w:name w:val="2BADFF9D8B734ECF8B198E635C0DFC97"/>
    <w:rsid w:val="00932A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C0B79-E507-4F6B-87C4-DDBA2FA6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Moving Form.dotx</Template>
  <TotalTime>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Bosak</dc:creator>
  <cp:lastModifiedBy>Frank Bosak</cp:lastModifiedBy>
  <cp:revision>3</cp:revision>
  <cp:lastPrinted>2015-12-14T20:49:00Z</cp:lastPrinted>
  <dcterms:created xsi:type="dcterms:W3CDTF">2015-12-14T21:25:00Z</dcterms:created>
  <dcterms:modified xsi:type="dcterms:W3CDTF">2015-12-14T21:25:00Z</dcterms:modified>
</cp:coreProperties>
</file>